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AA2C" w14:textId="6765499E" w:rsidR="001E19C8" w:rsidRPr="001E19C8" w:rsidRDefault="001E19C8" w:rsidP="001E19C8">
      <w:pPr>
        <w:rPr>
          <w:lang w:val="mi-NZ"/>
        </w:rPr>
      </w:pPr>
      <w:r w:rsidRPr="007B094F">
        <w:rPr>
          <w:noProof/>
        </w:rPr>
        <w:drawing>
          <wp:inline distT="0" distB="0" distL="0" distR="0" wp14:anchorId="33C61F1F" wp14:editId="52A4B13E">
            <wp:extent cx="3124200" cy="1238250"/>
            <wp:effectExtent l="0" t="0" r="0" b="0"/>
            <wp:docPr id="1742702725" name="Picture 3" descr="Logo featuring a stylized hand placing a ballot into a box, accompanied by bold text reading &quot;Electoral Commission&quot; and smaller text &quot;Te Kaitiaki Take Kōwhiri.&quot; The design uses black and white colors to represent an official electoral authority.">
              <a:extLst xmlns:a="http://schemas.openxmlformats.org/drawingml/2006/main">
                <a:ext uri="{FF2B5EF4-FFF2-40B4-BE49-F238E27FC236}">
                  <a16:creationId xmlns:a16="http://schemas.microsoft.com/office/drawing/2014/main" id="{C986455C-3567-4BDC-B25A-8D19AC220B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78402" w14:textId="55ED3625" w:rsidR="002311EB" w:rsidRPr="00AC6255" w:rsidRDefault="002311EB" w:rsidP="002311EB">
      <w:pPr>
        <w:pStyle w:val="BookTitle1"/>
        <w:rPr>
          <w:noProof/>
          <w:lang w:val="mi-NZ"/>
        </w:rPr>
      </w:pPr>
      <w:r w:rsidRPr="7B926127">
        <w:rPr>
          <w:noProof/>
          <w:lang w:val="mi-NZ"/>
        </w:rPr>
        <w:t>Kia rite ki te rēhita me te pōti</w:t>
      </w:r>
    </w:p>
    <w:p w14:paraId="5450BAA9" w14:textId="4EB449A1" w:rsidR="00AF43E6" w:rsidRPr="00AC6255" w:rsidRDefault="66C3BB24" w:rsidP="7B926127">
      <w:r w:rsidRPr="5BC31D57">
        <w:rPr>
          <w:rFonts w:eastAsia="Arial" w:cs="Arial"/>
          <w:noProof/>
          <w:color w:val="242424"/>
          <w:lang w:val="mi-NZ"/>
        </w:rPr>
        <w:t>He mea urutau i te tau 2026 e Accessible Formats Service, Blind Low Vision</w:t>
      </w:r>
      <w:r w:rsidR="00B14547" w:rsidRPr="5BC31D57">
        <w:rPr>
          <w:rFonts w:eastAsia="Arial" w:cs="Arial"/>
          <w:noProof/>
          <w:color w:val="242424"/>
          <w:lang w:val="mi-NZ"/>
        </w:rPr>
        <w:t xml:space="preserve"> NZ</w:t>
      </w:r>
      <w:r w:rsidRPr="5BC31D57">
        <w:rPr>
          <w:rFonts w:eastAsia="Arial" w:cs="Arial"/>
          <w:noProof/>
          <w:color w:val="242424"/>
          <w:lang w:val="mi-NZ"/>
        </w:rPr>
        <w:t>, Tāmaki makaurau.</w:t>
      </w:r>
      <w:r w:rsidRPr="5BC31D57">
        <w:rPr>
          <w:rFonts w:eastAsia="Arial" w:cs="Arial"/>
          <w:noProof/>
          <w:lang w:val="mi-NZ"/>
        </w:rPr>
        <w:t xml:space="preserve"> </w:t>
      </w:r>
    </w:p>
    <w:p w14:paraId="3443EDAA" w14:textId="58436EBD" w:rsidR="00AF43E6" w:rsidRPr="00AC6255" w:rsidRDefault="00AF43E6" w:rsidP="002311EB">
      <w:pPr>
        <w:rPr>
          <w:noProof/>
          <w:lang w:val="mi-NZ"/>
        </w:rPr>
      </w:pPr>
      <w:r w:rsidRPr="7B926127">
        <w:rPr>
          <w:noProof/>
          <w:lang w:val="mi-NZ"/>
        </w:rPr>
        <w:t xml:space="preserve">Adapted in </w:t>
      </w:r>
      <w:r w:rsidR="002311EB" w:rsidRPr="7B926127">
        <w:rPr>
          <w:noProof/>
          <w:lang w:val="mi-NZ"/>
        </w:rPr>
        <w:t>2026</w:t>
      </w:r>
      <w:r w:rsidRPr="7B926127">
        <w:rPr>
          <w:noProof/>
          <w:lang w:val="mi-NZ"/>
        </w:rPr>
        <w:t xml:space="preserve"> by Accessible Formats Service,</w:t>
      </w:r>
      <w:r>
        <w:br/>
      </w:r>
      <w:r w:rsidRPr="7B926127">
        <w:rPr>
          <w:noProof/>
          <w:lang w:val="mi-NZ"/>
        </w:rPr>
        <w:t>Blind</w:t>
      </w:r>
      <w:r w:rsidR="00DD357D" w:rsidRPr="7B926127">
        <w:rPr>
          <w:noProof/>
          <w:lang w:val="mi-NZ"/>
        </w:rPr>
        <w:t xml:space="preserve"> </w:t>
      </w:r>
      <w:r w:rsidRPr="7B926127">
        <w:rPr>
          <w:noProof/>
          <w:lang w:val="mi-NZ"/>
        </w:rPr>
        <w:t>Low Vision NZ, Auckland</w:t>
      </w:r>
      <w:r w:rsidR="00DD357D" w:rsidRPr="7B926127">
        <w:rPr>
          <w:noProof/>
          <w:lang w:val="mi-NZ"/>
        </w:rPr>
        <w:t>.</w:t>
      </w:r>
    </w:p>
    <w:p w14:paraId="0249B511" w14:textId="68208123" w:rsidR="58373B03" w:rsidRDefault="58373B03" w:rsidP="7B926127">
      <w:pPr>
        <w:pStyle w:val="imagecaption"/>
        <w:rPr>
          <w:noProof/>
          <w:lang w:val="mi-NZ"/>
        </w:rPr>
      </w:pPr>
      <w:r w:rsidRPr="7B926127">
        <w:rPr>
          <w:rFonts w:eastAsia="Arial" w:cs="Arial"/>
          <w:b/>
          <w:bCs/>
          <w:noProof/>
          <w:color w:val="242424"/>
          <w:szCs w:val="36"/>
          <w:lang w:val="mi-NZ"/>
        </w:rPr>
        <w:t>He kupu nā te Kaituhi:</w:t>
      </w:r>
      <w:r w:rsidRPr="7B926127">
        <w:rPr>
          <w:rFonts w:eastAsia="Arial" w:cs="Arial"/>
          <w:noProof/>
          <w:color w:val="242424"/>
          <w:szCs w:val="36"/>
          <w:lang w:val="mi-NZ"/>
        </w:rPr>
        <w:t xml:space="preserve"> Ko te tauira kei runga i te whārangi nei ko te tohu o te Kaitiaki Take Kōwhiri.</w:t>
      </w:r>
    </w:p>
    <w:p w14:paraId="3EE858B5" w14:textId="35D3217D" w:rsidR="002D4042" w:rsidRPr="00AC6255" w:rsidRDefault="00DD357D" w:rsidP="00B67A54">
      <w:pPr>
        <w:pStyle w:val="imagecaption"/>
        <w:rPr>
          <w:noProof/>
          <w:lang w:val="mi-NZ"/>
        </w:rPr>
        <w:sectPr w:rsidR="002D4042" w:rsidRPr="00AC6255" w:rsidSect="00C91235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0AC6255">
        <w:rPr>
          <w:b/>
          <w:bCs/>
          <w:noProof/>
          <w:lang w:val="mi-NZ"/>
        </w:rPr>
        <w:t>Transcriber's Note:</w:t>
      </w:r>
      <w:r w:rsidRPr="00AC6255">
        <w:rPr>
          <w:noProof/>
          <w:lang w:val="mi-NZ"/>
        </w:rPr>
        <w:t xml:space="preserve"> The logo at the top of the page is </w:t>
      </w:r>
      <w:r w:rsidRPr="00AC6255">
        <w:rPr>
          <w:rStyle w:val="Emphasis"/>
          <w:b w:val="0"/>
          <w:bCs/>
          <w:noProof/>
          <w:lang w:val="mi-NZ"/>
        </w:rPr>
        <w:t>Electoral Commission—Te Kaitiaki Take Kōwhiri</w:t>
      </w:r>
      <w:r w:rsidRPr="00AC6255">
        <w:rPr>
          <w:noProof/>
          <w:lang w:val="mi-NZ"/>
        </w:rPr>
        <w:t>.</w:t>
      </w:r>
      <w:r w:rsidR="00B67A54" w:rsidRPr="00AC6255">
        <w:rPr>
          <w:noProof/>
          <w:lang w:val="mi-NZ"/>
        </w:rPr>
        <w:t xml:space="preserve"> </w:t>
      </w:r>
    </w:p>
    <w:p w14:paraId="6C33BF10" w14:textId="5C485E8E" w:rsidR="002311EB" w:rsidRPr="00AC6255" w:rsidRDefault="002311EB" w:rsidP="0078131D">
      <w:pPr>
        <w:pStyle w:val="Heading1"/>
        <w:rPr>
          <w:noProof/>
          <w:lang w:val="mi-NZ"/>
        </w:rPr>
      </w:pPr>
      <w:r w:rsidRPr="00AC6255">
        <w:rPr>
          <w:noProof/>
          <w:lang w:val="mi-NZ"/>
        </w:rPr>
        <w:lastRenderedPageBreak/>
        <w:t>Kia rite ki te rēhita me te pōti</w:t>
      </w:r>
    </w:p>
    <w:p w14:paraId="1835B071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He aha te take me rēhita ki te pōti?</w:t>
      </w:r>
    </w:p>
    <w:p w14:paraId="5EBE9A9E" w14:textId="58B3F7A9" w:rsidR="002311EB" w:rsidRPr="00AC6255" w:rsidRDefault="4C4566BD" w:rsidP="002311EB">
      <w:pPr>
        <w:rPr>
          <w:noProof/>
          <w:lang w:val="mi-NZ"/>
        </w:rPr>
      </w:pPr>
      <w:r w:rsidRPr="66008CF8">
        <w:rPr>
          <w:noProof/>
          <w:lang w:val="mi-NZ"/>
        </w:rPr>
        <w:t xml:space="preserve">Ki te rēhita koe hei kaipōti, ka whai wāhi atu koe ki ngā pōtitanga whānui, ā-rohe hoki, me ngā pōtitake. Mā te pōtitanga koe e whai wāhi ai ki te whakatau ko wai ka noho hei māngai mōu ki te Pāremata, ki tō kaunihera </w:t>
      </w:r>
      <w:r w:rsidR="002311EB">
        <w:br/>
      </w:r>
      <w:r w:rsidRPr="66008CF8">
        <w:rPr>
          <w:noProof/>
          <w:lang w:val="mi-NZ"/>
        </w:rPr>
        <w:t>ā-rohe rānei mō ngā take e whai tikanga ana ki a koe.</w:t>
      </w:r>
    </w:p>
    <w:p w14:paraId="513E88BF" w14:textId="77777777" w:rsidR="002311EB" w:rsidRPr="00AC6255" w:rsidRDefault="002311EB" w:rsidP="002311EB">
      <w:pPr>
        <w:rPr>
          <w:b/>
          <w:bCs/>
          <w:noProof/>
          <w:lang w:val="mi-NZ"/>
        </w:rPr>
      </w:pPr>
      <w:r w:rsidRPr="00AC6255">
        <w:rPr>
          <w:b/>
          <w:bCs/>
          <w:noProof/>
          <w:lang w:val="mi-NZ"/>
        </w:rPr>
        <w:t>Me rēhita hei kaipōti e rangona ai tō reo.</w:t>
      </w:r>
    </w:p>
    <w:p w14:paraId="6710F00F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Ko wai e āhei ana ki te rēhita hei kaipōti?</w:t>
      </w:r>
    </w:p>
    <w:p w14:paraId="0FD66624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Me rēhita rawa koe mēnā:</w:t>
      </w:r>
    </w:p>
    <w:p w14:paraId="2F191BC4" w14:textId="77777777" w:rsidR="002311EB" w:rsidRPr="00AC6255" w:rsidRDefault="002311EB" w:rsidP="00FE10CD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18 ō tau, pakeke ake rānei, ā</w:t>
      </w:r>
    </w:p>
    <w:p w14:paraId="714AF9E1" w14:textId="77777777" w:rsidR="002311EB" w:rsidRPr="00AC6255" w:rsidRDefault="002311EB" w:rsidP="00FE10CD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he kirirarau koe nō Aotearoa, he kainoho rānei mō ngā take pōti, ā,</w:t>
      </w:r>
    </w:p>
    <w:p w14:paraId="6461181C" w14:textId="77777777" w:rsidR="002311EB" w:rsidRPr="00AC6255" w:rsidRDefault="002311EB" w:rsidP="00FE10CD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he wā tōna i 12 marama, neke atu rānei tō roa e noho tūmau ana i Aotearoa.</w:t>
      </w:r>
    </w:p>
    <w:p w14:paraId="7BE6CF3F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He kainoho koe mō ngā take pōti mēnā e whakaaetia ana e te ture tō noho ki Aotearoa, ā, kāore koe e herea kia wehe atu i roto i tētahi wā kua āta tohua atu. E kapi ana i tēnei ko te tangata i raro i te kōkota kainoho.</w:t>
      </w:r>
    </w:p>
    <w:p w14:paraId="60A9A55C" w14:textId="73D2D5A6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Mēnā nō Ahitereiria koe, nō Niue rānei, nō Tokelau rānei, nō Rarotonga rānei, ka āhei tō rēhita mēnā kua </w:t>
      </w:r>
      <w:r w:rsidR="00EF143E">
        <w:rPr>
          <w:noProof/>
          <w:lang w:val="mi-NZ"/>
        </w:rPr>
        <w:br/>
      </w:r>
      <w:r w:rsidRPr="00AC6255">
        <w:rPr>
          <w:noProof/>
          <w:lang w:val="mi-NZ"/>
        </w:rPr>
        <w:lastRenderedPageBreak/>
        <w:t>12 marama, neke atu rānei tō roa e noho tūmau ana ki Aotearoa nei.</w:t>
      </w:r>
    </w:p>
    <w:p w14:paraId="6739B5D4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Mēnā kei tāwāhi koe e noho ana, e āhei ana tō rēhita ki te pōti mēnā:</w:t>
      </w:r>
    </w:p>
    <w:p w14:paraId="2C016613" w14:textId="77777777" w:rsidR="002311EB" w:rsidRPr="00AC6255" w:rsidRDefault="002311EB" w:rsidP="00FE10CD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18 ō tau, pakeke ake rānei, ā,</w:t>
      </w:r>
    </w:p>
    <w:p w14:paraId="4CB5BB7F" w14:textId="77777777" w:rsidR="002311EB" w:rsidRPr="00AC6255" w:rsidRDefault="002311EB" w:rsidP="00FE10CD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he wā tōna i 12 marama, neke atu rānei tō roa e noho tūmau ana i Aotearoa, ā,</w:t>
      </w:r>
    </w:p>
    <w:p w14:paraId="72E6D3BF" w14:textId="15785BED" w:rsidR="002311EB" w:rsidRPr="00AC6255" w:rsidRDefault="2C07BB39" w:rsidP="00FE10CD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6AB1E910">
        <w:rPr>
          <w:noProof/>
          <w:lang w:val="mi-NZ"/>
        </w:rPr>
        <w:t>h</w:t>
      </w:r>
      <w:r w:rsidR="4C4566BD" w:rsidRPr="6AB1E910">
        <w:rPr>
          <w:noProof/>
          <w:lang w:val="mi-NZ"/>
        </w:rPr>
        <w:t xml:space="preserve">e kirirarau rānei koe nō Aotearoa, ā, kua tae ā-tinana mai ki Aotearoa i roto i te toru tau kua hipa, he kainoho rānei koe mō ngā take pōti, ā, kua tae </w:t>
      </w:r>
      <w:r w:rsidR="4C4566BD">
        <w:br/>
      </w:r>
      <w:r w:rsidR="4C4566BD" w:rsidRPr="6AB1E910">
        <w:rPr>
          <w:noProof/>
          <w:lang w:val="mi-NZ"/>
        </w:rPr>
        <w:t>ā-tinana mai ki Aotearoa i roto i te 12 marama kua hipa.</w:t>
      </w:r>
    </w:p>
    <w:p w14:paraId="1C5633B6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Kia 17 ō tau, kua āhei tō tono kia rēhitatia.</w:t>
      </w:r>
    </w:p>
    <w:p w14:paraId="320A8132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Hei tō huritanga tau 18, ka aunoa te rēhitatia ōu, ā, ka rite koe ki te pōti.</w:t>
      </w:r>
    </w:p>
    <w:p w14:paraId="580B17DB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Ko te rēhita hei kaipōti mēnā he Māori koe</w:t>
      </w:r>
    </w:p>
    <w:p w14:paraId="3C9F0B58" w14:textId="030F61E2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Mēnā he whakapapa Māori ōu, ā, koinei tō rēhitatanga tuatahi, māu e kōwhiri te rārangi kaipōti e tika ana mōu: </w:t>
      </w:r>
      <w:r w:rsidR="000D2D99">
        <w:rPr>
          <w:noProof/>
          <w:lang w:val="mi-NZ"/>
        </w:rPr>
        <w:br/>
      </w:r>
      <w:r w:rsidRPr="00AC6255">
        <w:rPr>
          <w:noProof/>
          <w:lang w:val="mi-NZ"/>
        </w:rPr>
        <w:t>ko te rārangi Māori rānei, ko te rārangi whānui rānei.</w:t>
      </w:r>
    </w:p>
    <w:p w14:paraId="06D36378" w14:textId="77777777" w:rsidR="000D2D99" w:rsidRDefault="000D2D99">
      <w:pPr>
        <w:spacing w:before="0" w:after="0" w:line="240" w:lineRule="auto"/>
        <w:rPr>
          <w:noProof/>
          <w:lang w:val="mi-NZ"/>
        </w:rPr>
      </w:pPr>
      <w:r>
        <w:rPr>
          <w:noProof/>
          <w:lang w:val="mi-NZ"/>
        </w:rPr>
        <w:br w:type="page"/>
      </w:r>
    </w:p>
    <w:p w14:paraId="3C830031" w14:textId="002AD8FF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lastRenderedPageBreak/>
        <w:t>Ko tā tō kowhiringa rārangi kaipōti he whakaū i:</w:t>
      </w:r>
    </w:p>
    <w:p w14:paraId="08AB2DBF" w14:textId="77777777" w:rsidR="002311EB" w:rsidRPr="00AC6255" w:rsidRDefault="002311EB" w:rsidP="00FE10CD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te rohe pōti e mana ai tō pōti</w:t>
      </w:r>
    </w:p>
    <w:p w14:paraId="2A06B8FA" w14:textId="77777777" w:rsidR="002311EB" w:rsidRPr="00AC6255" w:rsidRDefault="002311EB" w:rsidP="00FE10CD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ngā kaitono hei kōwhiringa māu.</w:t>
      </w:r>
    </w:p>
    <w:p w14:paraId="5EF31853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Ka oti ana tō rēhita, ka āhei tō whakawhiti ki rārangi kaipōti kē, hāunga rā:</w:t>
      </w:r>
    </w:p>
    <w:p w14:paraId="2EF90943" w14:textId="77777777" w:rsidR="002311EB" w:rsidRPr="00AC6255" w:rsidRDefault="002311EB" w:rsidP="00FE10CD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>te 3 marama i mua tata tonu i tētahi pōtitanga whānui, i te pōtitanga ā-rohe rānei ka tū i ia 3 tau.</w:t>
      </w:r>
    </w:p>
    <w:p w14:paraId="22E51267" w14:textId="625FE15D" w:rsidR="002311EB" w:rsidRPr="00AC6255" w:rsidRDefault="4C4566BD" w:rsidP="00FE10CD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66008CF8">
        <w:rPr>
          <w:noProof/>
          <w:lang w:val="mi-NZ"/>
        </w:rPr>
        <w:t>te wā i mua i tētahi pōtitanga whakakapi ā-pāremata, mēna m</w:t>
      </w:r>
      <w:r w:rsidR="0DA8AEAE" w:rsidRPr="66008CF8">
        <w:rPr>
          <w:noProof/>
          <w:lang w:val="mi-NZ"/>
        </w:rPr>
        <w:t>ā</w:t>
      </w:r>
      <w:r w:rsidRPr="66008CF8">
        <w:rPr>
          <w:noProof/>
          <w:lang w:val="mi-NZ"/>
        </w:rPr>
        <w:t xml:space="preserve"> taua panonitanga koe e whakawhiti ai ki tētahi rohe pōti ki reira rā tū ai te pōtitanga whakakapi.</w:t>
      </w:r>
    </w:p>
    <w:p w14:paraId="48FFC2B3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He aha te pānga o tō kōwhiringa rārangi kaipōti ki a koe?</w:t>
      </w:r>
    </w:p>
    <w:p w14:paraId="16DD193B" w14:textId="055F899F" w:rsidR="002311EB" w:rsidRPr="00AC6255" w:rsidRDefault="002311EB" w:rsidP="002311EB">
      <w:pPr>
        <w:rPr>
          <w:noProof/>
          <w:lang w:val="mi-NZ"/>
        </w:rPr>
      </w:pPr>
      <w:r w:rsidRPr="5BC31D57">
        <w:rPr>
          <w:noProof/>
          <w:lang w:val="mi-NZ"/>
        </w:rPr>
        <w:t>I te pōtitanga whānui, mēnā koe ka kōwhiri i te rārangi whānui, ka pōti koe ki tētahi kaitono e whai ana i tētahi tūru rohe pōti whānui. Mēnā koe ka kōwhiri i te rārangi Māori, ka pōti koe ki tētahi kaitono e whai ana i tētahi tūru rohe pōti Māori. Ahakoa te rārangi kaipōti e noho nei koe, kotahi tonu te rārangi rōpū tōrangapū hei kōwhiringa māu.</w:t>
      </w:r>
    </w:p>
    <w:p w14:paraId="4A44B25C" w14:textId="77777777" w:rsidR="000D2D99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He pānga hoki pea ō tō kōwhiringa rārangi ki ō kōwhiringa pōti i ngā pōtitanga ā-rohe. Mēnā koe ka kōwhiri i te rārangi Māori, ā, he wāri Māori, he takiwā pōti Māori rānei tō tō kaunihera ā-rohe, ka pōti koe ki ngā kaitono e whai ana i taua tūru wāri Māori, i taua takiwā pōti Māori rānei. </w:t>
      </w:r>
    </w:p>
    <w:p w14:paraId="3B1DBBDC" w14:textId="769B98E0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lastRenderedPageBreak/>
        <w:t>Mēnā koe ka kōwhiri i te rārangi whānui, ka pōti koe ki ngā kaitono e whai ana i tētahi tūru i te wāri whānui, i te takiwā pōti whānui rānei.</w:t>
      </w:r>
    </w:p>
    <w:p w14:paraId="7EBCAF13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Kei te māharahara rānei ki tō haumarutanga?</w:t>
      </w:r>
    </w:p>
    <w:p w14:paraId="27956909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Mēnā koe e māharahara ana ki tō haumarutanga, ki te haumarutanga rānei o tō whānau, e āhei ana tō tono kia whai wāhi atu ki te rārangi matatapu. Ka tiakina ō taipitopito rēhita, ā, kāore e tukuna ki tangata kē.</w:t>
      </w:r>
    </w:p>
    <w:p w14:paraId="29EB3EEF" w14:textId="510C15F7" w:rsidR="002311EB" w:rsidRPr="00AC6255" w:rsidRDefault="002311EB" w:rsidP="002311EB">
      <w:pPr>
        <w:rPr>
          <w:noProof/>
          <w:lang w:val="mi-NZ"/>
        </w:rPr>
      </w:pPr>
      <w:r w:rsidRPr="5BC31D57">
        <w:rPr>
          <w:noProof/>
          <w:lang w:val="mi-NZ"/>
        </w:rPr>
        <w:t xml:space="preserve">Mēnā kei te rārangi matatapu koe, kāore ō taipitopito e whai wāhi atu ki ngā </w:t>
      </w:r>
      <w:r w:rsidR="00872CD8" w:rsidRPr="5BC31D57">
        <w:rPr>
          <w:noProof/>
          <w:lang w:val="mi-NZ"/>
        </w:rPr>
        <w:t xml:space="preserve">tānga </w:t>
      </w:r>
      <w:r w:rsidRPr="5BC31D57">
        <w:rPr>
          <w:noProof/>
          <w:lang w:val="mi-NZ"/>
        </w:rPr>
        <w:t xml:space="preserve">rārangi </w:t>
      </w:r>
      <w:r w:rsidR="00474140" w:rsidRPr="5BC31D57">
        <w:rPr>
          <w:noProof/>
          <w:lang w:val="mi-NZ"/>
        </w:rPr>
        <w:t>kai</w:t>
      </w:r>
      <w:r w:rsidRPr="5BC31D57">
        <w:rPr>
          <w:noProof/>
          <w:lang w:val="mi-NZ"/>
        </w:rPr>
        <w:t>pōti, kāore hoki e taea tō tirotiro, tō whakahou rānei i ō taipitopito mā te ipurangi. Ka pōti ana koe, ka pōti mā te pōti motuhake, ā, ka whakakī hoki i tētahi anō puka i tua atu i tō puka pōti hei whakaū i te rohe pōti ki reira rā koe rēhitangia ai hei kaipōti.</w:t>
      </w:r>
    </w:p>
    <w:p w14:paraId="40DA274C" w14:textId="429BB9FB" w:rsidR="002311EB" w:rsidRPr="00AC6255" w:rsidRDefault="002311EB" w:rsidP="002311EB">
      <w:pPr>
        <w:rPr>
          <w:noProof/>
          <w:lang w:val="mi-NZ"/>
        </w:rPr>
      </w:pPr>
      <w:r w:rsidRPr="42150789">
        <w:rPr>
          <w:noProof/>
          <w:lang w:val="mi-NZ"/>
        </w:rPr>
        <w:t xml:space="preserve">Toro mai ki </w:t>
      </w:r>
      <w:hyperlink r:id="rId16">
        <w:r w:rsidRPr="42150789">
          <w:rPr>
            <w:rStyle w:val="Hyperlink"/>
            <w:b/>
            <w:bCs/>
            <w:noProof/>
            <w:lang w:val="mi-NZ"/>
          </w:rPr>
          <w:t>vote.nz</w:t>
        </w:r>
      </w:hyperlink>
      <w:r w:rsidRPr="42150789">
        <w:rPr>
          <w:noProof/>
          <w:lang w:val="mi-NZ"/>
        </w:rPr>
        <w:t xml:space="preserve">, waea mai rānei ki </w:t>
      </w:r>
      <w:r w:rsidRPr="42150789">
        <w:rPr>
          <w:b/>
          <w:bCs/>
          <w:noProof/>
          <w:lang w:val="mi-NZ"/>
        </w:rPr>
        <w:t>0800 36 76 56</w:t>
      </w:r>
      <w:r w:rsidRPr="42150789">
        <w:rPr>
          <w:noProof/>
          <w:lang w:val="mi-NZ"/>
        </w:rPr>
        <w:t xml:space="preserve"> mō ētahi anō mōhiohio me tētahi puka tono.</w:t>
      </w:r>
    </w:p>
    <w:p w14:paraId="0C226B99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Me pēwhea taku rēhita?</w:t>
      </w:r>
    </w:p>
    <w:p w14:paraId="3C9D9D08" w14:textId="77777777" w:rsidR="000D2D99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He māmā noa iho te rēhita, te whakahou rānei i ngā taipitopito mōu. </w:t>
      </w:r>
    </w:p>
    <w:p w14:paraId="1AAFA957" w14:textId="77777777" w:rsidR="000D2D99" w:rsidRDefault="000D2D99" w:rsidP="002311EB">
      <w:pPr>
        <w:rPr>
          <w:noProof/>
          <w:lang w:val="mi-NZ"/>
        </w:rPr>
      </w:pPr>
    </w:p>
    <w:p w14:paraId="02057BD6" w14:textId="77777777" w:rsidR="000D2D99" w:rsidRDefault="000D2D99" w:rsidP="002311EB">
      <w:pPr>
        <w:rPr>
          <w:noProof/>
          <w:lang w:val="mi-NZ"/>
        </w:rPr>
      </w:pPr>
    </w:p>
    <w:p w14:paraId="1F869005" w14:textId="60002E85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lastRenderedPageBreak/>
        <w:t>Ka taea tō:</w:t>
      </w:r>
    </w:p>
    <w:p w14:paraId="084FD594" w14:textId="57E2800E" w:rsidR="002311EB" w:rsidRPr="00AC6255" w:rsidRDefault="002311EB" w:rsidP="00FE10CD">
      <w:pPr>
        <w:pStyle w:val="ListParagraph"/>
        <w:numPr>
          <w:ilvl w:val="0"/>
          <w:numId w:val="26"/>
        </w:numPr>
        <w:spacing w:before="0" w:after="120"/>
        <w:ind w:left="714" w:hanging="357"/>
        <w:rPr>
          <w:noProof/>
          <w:lang w:val="mi-NZ"/>
        </w:rPr>
      </w:pPr>
      <w:r w:rsidRPr="42150789">
        <w:rPr>
          <w:noProof/>
          <w:lang w:val="mi-NZ"/>
        </w:rPr>
        <w:t xml:space="preserve">rēhita mā te ipurangi ki </w:t>
      </w:r>
      <w:hyperlink r:id="rId17">
        <w:r w:rsidR="00FE10CD" w:rsidRPr="42150789">
          <w:rPr>
            <w:rStyle w:val="Hyperlink"/>
            <w:b/>
            <w:bCs/>
            <w:noProof/>
            <w:lang w:val="mi-NZ"/>
          </w:rPr>
          <w:t>vote.nz</w:t>
        </w:r>
      </w:hyperlink>
      <w:r w:rsidRPr="42150789">
        <w:rPr>
          <w:noProof/>
          <w:lang w:val="mi-NZ"/>
        </w:rPr>
        <w:t xml:space="preserve"> mā te whakamahi i tō raihana hautū waka nō Aotearoa, i tō puka uruwhenua nō Aotearoa, i tō tuakiri RealMe rānei kua manatokotia.</w:t>
      </w:r>
    </w:p>
    <w:p w14:paraId="79C1465C" w14:textId="77777777" w:rsidR="002311EB" w:rsidRPr="00AC6255" w:rsidRDefault="002311EB" w:rsidP="00FE10CD">
      <w:pPr>
        <w:pStyle w:val="ListParagraph"/>
        <w:numPr>
          <w:ilvl w:val="0"/>
          <w:numId w:val="26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 xml:space="preserve">waea utukore mai ki </w:t>
      </w:r>
      <w:r w:rsidRPr="00AC6255">
        <w:rPr>
          <w:b/>
          <w:bCs/>
          <w:noProof/>
          <w:lang w:val="mi-NZ"/>
        </w:rPr>
        <w:t>0800 36 76 56</w:t>
      </w:r>
      <w:r w:rsidRPr="00AC6255">
        <w:rPr>
          <w:noProof/>
          <w:lang w:val="mi-NZ"/>
        </w:rPr>
        <w:t>, ka tono mai ai kia tukuna tētahi puka rēhita ki a koe.</w:t>
      </w:r>
    </w:p>
    <w:p w14:paraId="06B52F16" w14:textId="693B441F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Kia oti rā anō tō whakakī i te puka, waitohungia, ka whakahoki mai ai ki a mātou. Ka rēhitatia ana koe, ka whai wāhi atu tō ingoa ki te rārangi kaipōti. Ko te rārangi kaipōti ko tētahi rārangi ingoa o ērā e āhei ana tā rātou pōti i </w:t>
      </w:r>
      <w:r w:rsidR="000D2D99">
        <w:rPr>
          <w:noProof/>
          <w:lang w:val="mi-NZ"/>
        </w:rPr>
        <w:br/>
      </w:r>
      <w:r w:rsidRPr="00AC6255">
        <w:rPr>
          <w:noProof/>
          <w:lang w:val="mi-NZ"/>
        </w:rPr>
        <w:t xml:space="preserve">ngā pōtitanga. Me mātua whai wāhi ki te rārangi kaipōti, </w:t>
      </w:r>
      <w:r w:rsidR="000D2D99">
        <w:rPr>
          <w:noProof/>
          <w:lang w:val="mi-NZ"/>
        </w:rPr>
        <w:br/>
      </w:r>
      <w:r w:rsidRPr="00AC6255">
        <w:rPr>
          <w:noProof/>
          <w:lang w:val="mi-NZ"/>
        </w:rPr>
        <w:t>e mana ai tō pōti.</w:t>
      </w:r>
    </w:p>
    <w:p w14:paraId="6FDC159D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Me whakahou ngā taipitopito mōu i ia te wā ka hūnuku koe ki whare kē. Me tuku mai tō wāhitau īmēra me tō tau waea e pai ai tā mātou whakapā atu ki a koe e pā ana ki te rēhita me te pōti.</w:t>
      </w:r>
    </w:p>
    <w:p w14:paraId="693611D5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Hei tō rēhitatanga tuatahi, ka whakahoungia ana rānei ngā taipitopito mōu, ka tukuna e mātou he reta, he īmēra rānei ki a koe hei whakaū i te tika o ngā taipitopito mōu kei a mātou.</w:t>
      </w:r>
    </w:p>
    <w:p w14:paraId="5A570480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E hia āwhina ana rānei ki te rēhita?</w:t>
      </w:r>
    </w:p>
    <w:p w14:paraId="57548075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 xml:space="preserve">E āhei ana tō tono i tētahi tangata kē e mōhio nā koe, pēnei i tētahi hoa, i tētahi rānei nō tō whānau, kia āwhina i </w:t>
      </w:r>
      <w:r w:rsidRPr="00AC6255">
        <w:rPr>
          <w:noProof/>
          <w:lang w:val="mi-NZ"/>
        </w:rPr>
        <w:lastRenderedPageBreak/>
        <w:t>a koe ki te whakakī i tō puka rēhita, kia whakakī rānei i te puka mōu.</w:t>
      </w:r>
    </w:p>
    <w:p w14:paraId="5FD1002A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Me mātua waitohu koe i te puka.</w:t>
      </w:r>
    </w:p>
    <w:p w14:paraId="7000282B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Mēnā he tangata e mōhio ana koe kāore e taea tana whakakī, tana waitohu hoki i tana puka rēhita nā runga i tētahi hauātanga ā-tinana, ā-hinengaro rānei, ka āhei pea tō āwhina atu.</w:t>
      </w:r>
    </w:p>
    <w:p w14:paraId="5111DC73" w14:textId="77777777" w:rsidR="002311EB" w:rsidRPr="00AC6255" w:rsidRDefault="002311EB" w:rsidP="002311EB">
      <w:pPr>
        <w:pStyle w:val="Heading2"/>
        <w:rPr>
          <w:noProof/>
          <w:lang w:val="mi-NZ"/>
        </w:rPr>
      </w:pPr>
      <w:r w:rsidRPr="00AC6255">
        <w:rPr>
          <w:noProof/>
          <w:lang w:val="mi-NZ"/>
        </w:rPr>
        <w:t>He mōhiohio anō e hiahiatia ana?</w:t>
      </w:r>
    </w:p>
    <w:p w14:paraId="35431819" w14:textId="77777777" w:rsidR="002311EB" w:rsidRPr="00AC6255" w:rsidRDefault="002311EB" w:rsidP="002311EB">
      <w:pPr>
        <w:rPr>
          <w:noProof/>
          <w:lang w:val="mi-NZ"/>
        </w:rPr>
      </w:pPr>
      <w:r w:rsidRPr="00AC6255">
        <w:rPr>
          <w:noProof/>
          <w:lang w:val="mi-NZ"/>
        </w:rPr>
        <w:t>Mō ētahi anō mōhiohio mō te rēhita me te pōti:</w:t>
      </w:r>
    </w:p>
    <w:p w14:paraId="6A003545" w14:textId="5FD56BCC" w:rsidR="002311EB" w:rsidRPr="00AC6255" w:rsidRDefault="002311EB" w:rsidP="00FE10CD">
      <w:pPr>
        <w:pStyle w:val="ListParagraph"/>
        <w:numPr>
          <w:ilvl w:val="0"/>
          <w:numId w:val="27"/>
        </w:numPr>
        <w:spacing w:before="0" w:after="120"/>
        <w:ind w:left="714" w:hanging="357"/>
        <w:rPr>
          <w:noProof/>
          <w:lang w:val="mi-NZ"/>
        </w:rPr>
      </w:pPr>
      <w:r w:rsidRPr="42150789">
        <w:rPr>
          <w:noProof/>
          <w:lang w:val="mi-NZ"/>
        </w:rPr>
        <w:t xml:space="preserve">toro mai ki </w:t>
      </w:r>
      <w:hyperlink r:id="rId18">
        <w:r w:rsidR="00FE10CD" w:rsidRPr="42150789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25088F21" w14:textId="77777777" w:rsidR="002311EB" w:rsidRPr="00AC6255" w:rsidRDefault="002311EB" w:rsidP="00FE10CD">
      <w:pPr>
        <w:pStyle w:val="ListParagraph"/>
        <w:numPr>
          <w:ilvl w:val="0"/>
          <w:numId w:val="27"/>
        </w:numPr>
        <w:spacing w:before="0" w:after="120"/>
        <w:ind w:left="714" w:hanging="357"/>
        <w:rPr>
          <w:noProof/>
          <w:lang w:val="mi-NZ"/>
        </w:rPr>
      </w:pPr>
      <w:r w:rsidRPr="00AC6255">
        <w:rPr>
          <w:noProof/>
          <w:lang w:val="mi-NZ"/>
        </w:rPr>
        <w:t xml:space="preserve">waea mai ki </w:t>
      </w:r>
      <w:r w:rsidRPr="00AC6255">
        <w:rPr>
          <w:b/>
          <w:bCs/>
          <w:noProof/>
          <w:lang w:val="mi-NZ"/>
        </w:rPr>
        <w:t>0800 36 76 56</w:t>
      </w:r>
    </w:p>
    <w:p w14:paraId="5467B084" w14:textId="0F497F60" w:rsidR="002311EB" w:rsidRDefault="002311EB" w:rsidP="002311EB">
      <w:pPr>
        <w:rPr>
          <w:noProof/>
          <w:lang w:val="mi-NZ"/>
        </w:rPr>
      </w:pPr>
      <w:r w:rsidRPr="42150789">
        <w:rPr>
          <w:noProof/>
          <w:lang w:val="mi-NZ"/>
        </w:rPr>
        <w:t xml:space="preserve">Kei </w:t>
      </w:r>
      <w:hyperlink r:id="rId19">
        <w:r w:rsidR="00FE10CD" w:rsidRPr="42150789">
          <w:rPr>
            <w:rStyle w:val="Hyperlink"/>
            <w:b/>
            <w:bCs/>
            <w:noProof/>
            <w:lang w:val="mi-NZ"/>
          </w:rPr>
          <w:t>vote.nz</w:t>
        </w:r>
      </w:hyperlink>
      <w:r w:rsidRPr="42150789">
        <w:rPr>
          <w:noProof/>
          <w:lang w:val="mi-NZ"/>
        </w:rPr>
        <w:t xml:space="preserve"> ētahi mōhiohio mō te rēhita me te pōti i reo kē atu, i whakaraupapatanga kē atu hoki.</w:t>
      </w:r>
    </w:p>
    <w:p w14:paraId="19483B15" w14:textId="77777777" w:rsidR="000D2D99" w:rsidRPr="00AC6255" w:rsidRDefault="000D2D99" w:rsidP="002311EB">
      <w:pPr>
        <w:rPr>
          <w:noProof/>
          <w:lang w:val="mi-NZ"/>
        </w:rPr>
      </w:pPr>
    </w:p>
    <w:p w14:paraId="28EB9564" w14:textId="59440A3F" w:rsidR="008F322C" w:rsidRPr="00FE10CD" w:rsidRDefault="00A872C6" w:rsidP="7B926127">
      <w:r w:rsidRPr="5BC31D57">
        <w:rPr>
          <w:b/>
          <w:bCs/>
          <w:noProof/>
          <w:lang w:val="mi-NZ"/>
        </w:rPr>
        <w:t xml:space="preserve">Te </w:t>
      </w:r>
      <w:r w:rsidR="00945655" w:rsidRPr="5BC31D57">
        <w:rPr>
          <w:b/>
          <w:bCs/>
          <w:noProof/>
          <w:lang w:val="mi-NZ"/>
        </w:rPr>
        <w:t>mutu</w:t>
      </w:r>
      <w:r w:rsidRPr="5BC31D57">
        <w:rPr>
          <w:b/>
          <w:bCs/>
          <w:noProof/>
          <w:lang w:val="mi-NZ"/>
        </w:rPr>
        <w:t>nga o</w:t>
      </w:r>
      <w:r w:rsidR="00FE10CD" w:rsidRPr="5BC31D57">
        <w:rPr>
          <w:b/>
          <w:bCs/>
          <w:noProof/>
          <w:lang w:val="mi-NZ"/>
        </w:rPr>
        <w:t xml:space="preserve"> </w:t>
      </w:r>
      <w:r w:rsidRPr="5BC31D57">
        <w:rPr>
          <w:b/>
          <w:bCs/>
          <w:noProof/>
          <w:lang w:val="mi-NZ"/>
        </w:rPr>
        <w:t>‘</w:t>
      </w:r>
      <w:r w:rsidR="00FE10CD" w:rsidRPr="5BC31D57">
        <w:rPr>
          <w:b/>
          <w:bCs/>
          <w:noProof/>
          <w:lang w:val="mi-NZ"/>
        </w:rPr>
        <w:t>Kia rite ki te rēhita me te pōti</w:t>
      </w:r>
      <w:r w:rsidRPr="5BC31D57">
        <w:rPr>
          <w:b/>
          <w:bCs/>
          <w:noProof/>
          <w:lang w:val="mi-NZ"/>
        </w:rPr>
        <w:t>’</w:t>
      </w:r>
    </w:p>
    <w:p w14:paraId="787D33E7" w14:textId="35F8EDAF" w:rsidR="08F859F2" w:rsidRDefault="08F859F2" w:rsidP="5BC31D57">
      <w:r w:rsidRPr="5BC31D57">
        <w:rPr>
          <w:b/>
          <w:bCs/>
          <w:noProof/>
          <w:lang w:val="mi-NZ"/>
        </w:rPr>
        <w:t>End of ‘Kia rite ki te rēhita me te pōti’</w:t>
      </w:r>
    </w:p>
    <w:sectPr w:rsidR="08F859F2" w:rsidSect="00F27C44">
      <w:footerReference w:type="default" r:id="rId20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58C12" w14:textId="77777777" w:rsidR="00983994" w:rsidRDefault="00983994">
      <w:r>
        <w:separator/>
      </w:r>
    </w:p>
  </w:endnote>
  <w:endnote w:type="continuationSeparator" w:id="0">
    <w:p w14:paraId="01914D55" w14:textId="77777777" w:rsidR="00983994" w:rsidRDefault="0098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659F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28D87382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ED48" w14:textId="77777777" w:rsidR="00FC6AAA" w:rsidRDefault="00FC6AAA" w:rsidP="00D0147F">
    <w:pPr>
      <w:pStyle w:val="Footer"/>
      <w:framePr w:wrap="around"/>
    </w:pPr>
  </w:p>
  <w:p w14:paraId="7568CD2D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0E8C9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7D03B" w14:textId="77777777" w:rsidR="00983994" w:rsidRDefault="00983994">
      <w:r>
        <w:separator/>
      </w:r>
    </w:p>
  </w:footnote>
  <w:footnote w:type="continuationSeparator" w:id="0">
    <w:p w14:paraId="0F7102CF" w14:textId="77777777" w:rsidR="00983994" w:rsidRDefault="00983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6C6A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773D073F">
              <wp:simplePos x="0" y="0"/>
              <wp:positionH relativeFrom="column">
                <wp:posOffset>23495</wp:posOffset>
              </wp:positionH>
              <wp:positionV relativeFrom="page">
                <wp:posOffset>487680</wp:posOffset>
              </wp:positionV>
              <wp:extent cx="655320" cy="464820"/>
              <wp:effectExtent l="0" t="0" r="11430" b="1143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64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24E34B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85pt;margin-top:38.4pt;width:51.6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" strokeweight="1.25pt">
              <v:textbox inset="1.5mm,,1.5mm">
                <w:txbxContent>
                  <w:p w14:paraId="5B24E34B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E1C55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2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10A9B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247B44D1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66107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38109EA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60696ED6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3"/>
  </w:num>
  <w:num w:numId="2" w16cid:durableId="57637754">
    <w:abstractNumId w:val="20"/>
  </w:num>
  <w:num w:numId="3" w16cid:durableId="1237475871">
    <w:abstractNumId w:val="13"/>
  </w:num>
  <w:num w:numId="4" w16cid:durableId="598410928">
    <w:abstractNumId w:val="13"/>
  </w:num>
  <w:num w:numId="5" w16cid:durableId="195629227">
    <w:abstractNumId w:val="13"/>
  </w:num>
  <w:num w:numId="6" w16cid:durableId="728071319">
    <w:abstractNumId w:val="13"/>
  </w:num>
  <w:num w:numId="7" w16cid:durableId="1028019779">
    <w:abstractNumId w:val="20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6"/>
  </w:num>
  <w:num w:numId="19" w16cid:durableId="630941144">
    <w:abstractNumId w:val="12"/>
  </w:num>
  <w:num w:numId="20" w16cid:durableId="334303644">
    <w:abstractNumId w:val="11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21"/>
  </w:num>
  <w:num w:numId="22" w16cid:durableId="75984920">
    <w:abstractNumId w:val="17"/>
  </w:num>
  <w:num w:numId="23" w16cid:durableId="231741801">
    <w:abstractNumId w:val="10"/>
  </w:num>
  <w:num w:numId="24" w16cid:durableId="1590649850">
    <w:abstractNumId w:val="18"/>
  </w:num>
  <w:num w:numId="25" w16cid:durableId="1829708028">
    <w:abstractNumId w:val="14"/>
  </w:num>
  <w:num w:numId="26" w16cid:durableId="1044449369">
    <w:abstractNumId w:val="19"/>
  </w:num>
  <w:num w:numId="27" w16cid:durableId="16525561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EB"/>
    <w:rsid w:val="00016497"/>
    <w:rsid w:val="00026212"/>
    <w:rsid w:val="00030471"/>
    <w:rsid w:val="00032CA6"/>
    <w:rsid w:val="000345FC"/>
    <w:rsid w:val="00045652"/>
    <w:rsid w:val="00046465"/>
    <w:rsid w:val="00050A8C"/>
    <w:rsid w:val="0005792A"/>
    <w:rsid w:val="000662BC"/>
    <w:rsid w:val="00067348"/>
    <w:rsid w:val="00074CED"/>
    <w:rsid w:val="00093E5D"/>
    <w:rsid w:val="000A119E"/>
    <w:rsid w:val="000A7436"/>
    <w:rsid w:val="000B2268"/>
    <w:rsid w:val="000B7E12"/>
    <w:rsid w:val="000C4265"/>
    <w:rsid w:val="000C42F4"/>
    <w:rsid w:val="000C4FD0"/>
    <w:rsid w:val="000D0038"/>
    <w:rsid w:val="000D2224"/>
    <w:rsid w:val="000D2CC9"/>
    <w:rsid w:val="000D2D9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1A8F"/>
    <w:rsid w:val="00111AD5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6350"/>
    <w:rsid w:val="00163D42"/>
    <w:rsid w:val="001659A4"/>
    <w:rsid w:val="0016600D"/>
    <w:rsid w:val="001A0859"/>
    <w:rsid w:val="001A1181"/>
    <w:rsid w:val="001A2407"/>
    <w:rsid w:val="001A6044"/>
    <w:rsid w:val="001E071C"/>
    <w:rsid w:val="001E19C8"/>
    <w:rsid w:val="001E4E78"/>
    <w:rsid w:val="001E5B09"/>
    <w:rsid w:val="00202330"/>
    <w:rsid w:val="002076A0"/>
    <w:rsid w:val="00213645"/>
    <w:rsid w:val="002169B7"/>
    <w:rsid w:val="00216C22"/>
    <w:rsid w:val="002173EE"/>
    <w:rsid w:val="00230ACB"/>
    <w:rsid w:val="002311EB"/>
    <w:rsid w:val="00232273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461A"/>
    <w:rsid w:val="002A71DB"/>
    <w:rsid w:val="002C6A67"/>
    <w:rsid w:val="002D4042"/>
    <w:rsid w:val="002D4F42"/>
    <w:rsid w:val="00301D32"/>
    <w:rsid w:val="00302A13"/>
    <w:rsid w:val="0031535A"/>
    <w:rsid w:val="00315526"/>
    <w:rsid w:val="00320275"/>
    <w:rsid w:val="00320308"/>
    <w:rsid w:val="00324D07"/>
    <w:rsid w:val="00331543"/>
    <w:rsid w:val="003367BB"/>
    <w:rsid w:val="00341A41"/>
    <w:rsid w:val="00346662"/>
    <w:rsid w:val="00353BD1"/>
    <w:rsid w:val="003565C5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80E"/>
    <w:rsid w:val="003D4FC6"/>
    <w:rsid w:val="003D50CB"/>
    <w:rsid w:val="003E3764"/>
    <w:rsid w:val="003E37B3"/>
    <w:rsid w:val="003F2AEE"/>
    <w:rsid w:val="004049C1"/>
    <w:rsid w:val="00422295"/>
    <w:rsid w:val="00425EF7"/>
    <w:rsid w:val="00432E02"/>
    <w:rsid w:val="00433624"/>
    <w:rsid w:val="00441910"/>
    <w:rsid w:val="00442A95"/>
    <w:rsid w:val="004475C0"/>
    <w:rsid w:val="00454B6E"/>
    <w:rsid w:val="00455456"/>
    <w:rsid w:val="0045698F"/>
    <w:rsid w:val="00462B8D"/>
    <w:rsid w:val="00470A95"/>
    <w:rsid w:val="00474140"/>
    <w:rsid w:val="00474451"/>
    <w:rsid w:val="00475E75"/>
    <w:rsid w:val="004914A9"/>
    <w:rsid w:val="004959DE"/>
    <w:rsid w:val="004A62BA"/>
    <w:rsid w:val="004C18EF"/>
    <w:rsid w:val="004C7A62"/>
    <w:rsid w:val="004D1F2A"/>
    <w:rsid w:val="004D2D5F"/>
    <w:rsid w:val="004E781F"/>
    <w:rsid w:val="004F1626"/>
    <w:rsid w:val="00532A81"/>
    <w:rsid w:val="00537DD0"/>
    <w:rsid w:val="00551D3C"/>
    <w:rsid w:val="00557285"/>
    <w:rsid w:val="00573507"/>
    <w:rsid w:val="005823D9"/>
    <w:rsid w:val="005855E3"/>
    <w:rsid w:val="00595E50"/>
    <w:rsid w:val="005A00EC"/>
    <w:rsid w:val="005A49AE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F30FD"/>
    <w:rsid w:val="00711B31"/>
    <w:rsid w:val="00713CB9"/>
    <w:rsid w:val="00720281"/>
    <w:rsid w:val="00720386"/>
    <w:rsid w:val="0072308E"/>
    <w:rsid w:val="007233A1"/>
    <w:rsid w:val="007365FB"/>
    <w:rsid w:val="00751D58"/>
    <w:rsid w:val="00754054"/>
    <w:rsid w:val="00757956"/>
    <w:rsid w:val="00770AE1"/>
    <w:rsid w:val="00772447"/>
    <w:rsid w:val="00772840"/>
    <w:rsid w:val="0078131D"/>
    <w:rsid w:val="007B1201"/>
    <w:rsid w:val="007E6A23"/>
    <w:rsid w:val="00814E01"/>
    <w:rsid w:val="00821A3E"/>
    <w:rsid w:val="00833DBF"/>
    <w:rsid w:val="00841B0E"/>
    <w:rsid w:val="00855DDB"/>
    <w:rsid w:val="00865040"/>
    <w:rsid w:val="0087231E"/>
    <w:rsid w:val="00872CD8"/>
    <w:rsid w:val="008752D5"/>
    <w:rsid w:val="0087735A"/>
    <w:rsid w:val="00880535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71FA"/>
    <w:rsid w:val="008F1CB0"/>
    <w:rsid w:val="008F322C"/>
    <w:rsid w:val="009064D6"/>
    <w:rsid w:val="0092188B"/>
    <w:rsid w:val="0092554E"/>
    <w:rsid w:val="00935BA2"/>
    <w:rsid w:val="00945655"/>
    <w:rsid w:val="00947ACC"/>
    <w:rsid w:val="009550CD"/>
    <w:rsid w:val="0096418C"/>
    <w:rsid w:val="009717B2"/>
    <w:rsid w:val="00974661"/>
    <w:rsid w:val="00977D0C"/>
    <w:rsid w:val="00982735"/>
    <w:rsid w:val="00983994"/>
    <w:rsid w:val="0099016A"/>
    <w:rsid w:val="009A1808"/>
    <w:rsid w:val="009A3B10"/>
    <w:rsid w:val="009A6926"/>
    <w:rsid w:val="009B443C"/>
    <w:rsid w:val="009D5955"/>
    <w:rsid w:val="009D7B9F"/>
    <w:rsid w:val="009E4FE7"/>
    <w:rsid w:val="009F0401"/>
    <w:rsid w:val="00A070F8"/>
    <w:rsid w:val="00A129B8"/>
    <w:rsid w:val="00A21EAF"/>
    <w:rsid w:val="00A26FD2"/>
    <w:rsid w:val="00A42944"/>
    <w:rsid w:val="00A42A40"/>
    <w:rsid w:val="00A56FFE"/>
    <w:rsid w:val="00A72BF0"/>
    <w:rsid w:val="00A80848"/>
    <w:rsid w:val="00A8394A"/>
    <w:rsid w:val="00A872C6"/>
    <w:rsid w:val="00AA5DD4"/>
    <w:rsid w:val="00AC2CDB"/>
    <w:rsid w:val="00AC3E46"/>
    <w:rsid w:val="00AC6255"/>
    <w:rsid w:val="00AE209E"/>
    <w:rsid w:val="00AF1240"/>
    <w:rsid w:val="00AF1467"/>
    <w:rsid w:val="00AF1D74"/>
    <w:rsid w:val="00AF43E6"/>
    <w:rsid w:val="00AF59BE"/>
    <w:rsid w:val="00AF7D89"/>
    <w:rsid w:val="00B14547"/>
    <w:rsid w:val="00B17F4D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549E5"/>
    <w:rsid w:val="00C65137"/>
    <w:rsid w:val="00C677E6"/>
    <w:rsid w:val="00C7239C"/>
    <w:rsid w:val="00C7770D"/>
    <w:rsid w:val="00C91235"/>
    <w:rsid w:val="00C92BDF"/>
    <w:rsid w:val="00C95364"/>
    <w:rsid w:val="00CA1D0D"/>
    <w:rsid w:val="00CA20F9"/>
    <w:rsid w:val="00CC7105"/>
    <w:rsid w:val="00CD21A2"/>
    <w:rsid w:val="00CD30E6"/>
    <w:rsid w:val="00CE3213"/>
    <w:rsid w:val="00D0147F"/>
    <w:rsid w:val="00D02F31"/>
    <w:rsid w:val="00D059AC"/>
    <w:rsid w:val="00D16292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D357D"/>
    <w:rsid w:val="00DF54D9"/>
    <w:rsid w:val="00DF5D64"/>
    <w:rsid w:val="00E0579D"/>
    <w:rsid w:val="00E21598"/>
    <w:rsid w:val="00E21662"/>
    <w:rsid w:val="00E26869"/>
    <w:rsid w:val="00E47B82"/>
    <w:rsid w:val="00E53D67"/>
    <w:rsid w:val="00E71FC8"/>
    <w:rsid w:val="00E8457B"/>
    <w:rsid w:val="00E90201"/>
    <w:rsid w:val="00E95DD4"/>
    <w:rsid w:val="00E965DD"/>
    <w:rsid w:val="00EB6CDA"/>
    <w:rsid w:val="00EC2887"/>
    <w:rsid w:val="00ED314F"/>
    <w:rsid w:val="00EE558F"/>
    <w:rsid w:val="00EF143E"/>
    <w:rsid w:val="00EF7E47"/>
    <w:rsid w:val="00F01665"/>
    <w:rsid w:val="00F032D3"/>
    <w:rsid w:val="00F2523B"/>
    <w:rsid w:val="00F27C44"/>
    <w:rsid w:val="00F33509"/>
    <w:rsid w:val="00F37771"/>
    <w:rsid w:val="00F81286"/>
    <w:rsid w:val="00F84476"/>
    <w:rsid w:val="00FA6142"/>
    <w:rsid w:val="00FA6F00"/>
    <w:rsid w:val="00FB479E"/>
    <w:rsid w:val="00FC3B4D"/>
    <w:rsid w:val="00FC6AAA"/>
    <w:rsid w:val="00FE10CD"/>
    <w:rsid w:val="00FE213E"/>
    <w:rsid w:val="00FE2614"/>
    <w:rsid w:val="00FE2F4B"/>
    <w:rsid w:val="00FE4FF6"/>
    <w:rsid w:val="00FF056A"/>
    <w:rsid w:val="013714C7"/>
    <w:rsid w:val="087CFA7F"/>
    <w:rsid w:val="08F859F2"/>
    <w:rsid w:val="0DA8AEAE"/>
    <w:rsid w:val="259A32C2"/>
    <w:rsid w:val="2C07BB39"/>
    <w:rsid w:val="42150789"/>
    <w:rsid w:val="4C4566BD"/>
    <w:rsid w:val="58373B03"/>
    <w:rsid w:val="5BC31D57"/>
    <w:rsid w:val="65966B54"/>
    <w:rsid w:val="66008CF8"/>
    <w:rsid w:val="66C3BB24"/>
    <w:rsid w:val="682CAF15"/>
    <w:rsid w:val="6AB1E910"/>
    <w:rsid w:val="73356D3F"/>
    <w:rsid w:val="7B92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5F5BD4F7"/>
  <w15:docId w15:val="{C655E42B-B5B9-423E-8135-1A6D5685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131D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E10C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72C6"/>
    <w:rPr>
      <w:rFonts w:ascii="Arial" w:hAnsi="Arial"/>
      <w:sz w:val="36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vote.n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vote.nz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S7V2ENZZQVEA-2139963092-196753</_dlc_DocId>
    <_dlc_DocIdUrl xmlns="34d9d24c-55ae-4f87-9112-a9aa8a4de3d8">
      <Url>https://electionsnz.sharepoint.com/sites/CommunicationsandEducation/_layouts/15/DocIdRedir.aspx?ID=S7V2ENZZQVEA-2139963092-196753</Url>
      <Description>S7V2ENZZQVEA-2139963092-196753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55237-9CD2-4A53-807F-61222A871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F513BF-72E7-40E2-A38B-15A3DA67D6C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3CF9FD7-A026-4F53-8D45-1EA11CE3FA79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5.xml><?xml version="1.0" encoding="utf-8"?>
<ds:datastoreItem xmlns:ds="http://schemas.openxmlformats.org/officeDocument/2006/customXml" ds:itemID="{525B6C7E-AA9C-4BF6-A748-93C5827C32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1</TotalTime>
  <Pages>7</Pages>
  <Words>908</Words>
  <Characters>5178</Characters>
  <Application>Microsoft Office Word</Application>
  <DocSecurity>0</DocSecurity>
  <Lines>43</Lines>
  <Paragraphs>12</Paragraphs>
  <ScaleCrop>false</ScaleCrop>
  <Company>RNZFB</Company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subject/>
  <dc:creator>Fozia Mannon</dc:creator>
  <cp:keywords/>
  <cp:lastModifiedBy>Grace McIntyre</cp:lastModifiedBy>
  <cp:revision>2</cp:revision>
  <cp:lastPrinted>1900-12-31T12:00:00Z</cp:lastPrinted>
  <dcterms:created xsi:type="dcterms:W3CDTF">2026-10-06T22:57:00Z</dcterms:created>
  <dcterms:modified xsi:type="dcterms:W3CDTF">2026-10-06T22:57:00Z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b76d47bf-d4f8-40a2-8a6b-3f8a8634270f</vt:lpwstr>
  </property>
  <property fmtid="{D5CDD505-2E9C-101B-9397-08002B2CF9AE}" pid="4" name="MediaServiceImageTags">
    <vt:lpwstr/>
  </property>
</Properties>
</file>