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41CEF" w:rsidR="00241CEF" w:rsidP="00172D32" w:rsidRDefault="00241CEF" w14:paraId="216A6AAC" w14:textId="77777777">
      <w:pPr>
        <w:pStyle w:val="BookTitle1"/>
        <w:spacing w:before="240"/>
        <w:rPr>
          <w:sz w:val="36"/>
          <w:szCs w:val="36"/>
        </w:rPr>
      </w:pPr>
      <w:r>
        <w:rPr>
          <w:rFonts w:ascii="Aptos Display" w:hAnsi="Aptos Display" w:eastAsia="Aptos Display" w:cs="Aptos Display"/>
          <w:b w:val="0"/>
          <w:bCs/>
          <w:noProof/>
        </w:rPr>
        <w:drawing>
          <wp:inline distT="0" distB="0" distL="0" distR="0" wp14:anchorId="12978111" wp14:editId="4C768D41">
            <wp:extent cx="4236815" cy="1688123"/>
            <wp:effectExtent l="0" t="0" r="0" b="7620"/>
            <wp:docPr id="811322976" name="Picture 2" descr="&quot;Electoral Commission&quot; and smaller text &quot;Te Kaitiaki Take Kōwhiri.&quot; The design uses black and white colours to represent an official electoral author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22976" name="Picture 2" descr="&quot;Electoral Commission&quot; and smaller text &quot;Te Kaitiaki Take Kōwhiri.&quot; The design uses black and white colours to represent an official electoral authority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026" cy="169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CEF" w:rsidP="00172D32" w:rsidRDefault="00241CEF" w14:paraId="51EDABA3" w14:textId="2C621825">
      <w:pPr>
        <w:pStyle w:val="BookTitle1"/>
        <w:spacing w:before="240"/>
      </w:pPr>
      <w:r>
        <w:t>Your guide to voting in the 2026 General Election.</w:t>
      </w:r>
    </w:p>
    <w:p w:rsidRPr="009742BF" w:rsidR="00241CEF" w:rsidP="00172D32" w:rsidRDefault="00241CEF" w14:paraId="372711A5" w14:textId="77777777">
      <w:pPr>
        <w:spacing w:before="240"/>
      </w:pPr>
      <w:r w:rsidRPr="009742BF">
        <w:t>Adapted in 2026 by Accessible Formats Service,</w:t>
      </w:r>
      <w:r w:rsidRPr="009742BF">
        <w:br/>
      </w:r>
      <w:r w:rsidRPr="009742BF">
        <w:rPr>
          <w:szCs w:val="36"/>
        </w:rPr>
        <w:t xml:space="preserve">Blind Low Vision NZ, </w:t>
      </w:r>
      <w:r w:rsidRPr="009742BF">
        <w:t>Auckland</w:t>
      </w:r>
    </w:p>
    <w:p w:rsidRPr="00E40DDE" w:rsidR="000D3D3D" w:rsidP="00172D32" w:rsidRDefault="00241CEF" w14:paraId="74E6D8C5" w14:textId="19048C60">
      <w:pPr>
        <w:pStyle w:val="imagecaption"/>
        <w:spacing w:before="240"/>
        <w:rPr>
          <w:lang w:val="en-US"/>
        </w:rPr>
      </w:pPr>
      <w:r w:rsidRPr="009742BF">
        <w:rPr>
          <w:b/>
          <w:bCs/>
        </w:rPr>
        <w:t>Transcriber's Note:</w:t>
      </w:r>
      <w:r w:rsidRPr="009742BF">
        <w:t xml:space="preserve"> The logo at the top of the page is</w:t>
      </w:r>
      <w:r>
        <w:t xml:space="preserve"> </w:t>
      </w:r>
      <w:r w:rsidRPr="009742BF">
        <w:br/>
      </w:r>
      <w:r w:rsidRPr="00241CEF">
        <w:rPr>
          <w:rStyle w:val="Emphasis"/>
          <w:b w:val="0"/>
          <w:bCs/>
        </w:rPr>
        <w:t>Electoral Commission—Te Kaitiaki Take Kōwhiri</w:t>
      </w:r>
      <w:r w:rsidRPr="00241CEF">
        <w:rPr>
          <w:b/>
          <w:bCs/>
        </w:rPr>
        <w:t>.</w:t>
      </w:r>
      <w:r>
        <w:t xml:space="preserve"> </w:t>
      </w:r>
      <w:r w:rsidR="001659A4">
        <w:br w:type="page"/>
      </w:r>
    </w:p>
    <w:p w:rsidR="000D7895" w:rsidP="00172D32" w:rsidRDefault="000D7895" w14:paraId="45B3AB45" w14:textId="77777777">
      <w:pPr>
        <w:spacing w:before="240"/>
        <w:sectPr w:rsidR="000D7895" w:rsidSect="008F00B1">
          <w:headerReference w:type="first" r:id="rId13"/>
          <w:pgSz w:w="11907" w:h="16839" w:orient="portrait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</w:p>
    <w:p w:rsidRPr="00172D32" w:rsidR="00172D32" w:rsidP="00D610D0" w:rsidRDefault="00172D32" w14:paraId="6125DD8E" w14:textId="2957775C">
      <w:pPr>
        <w:pStyle w:val="Heading1"/>
      </w:pPr>
      <w:r w:rsidR="00172D32">
        <w:rPr/>
        <w:t xml:space="preserve">Your guide to voting in the 2026 General </w:t>
      </w:r>
      <w:r w:rsidR="00172D32">
        <w:rPr/>
        <w:t>Election</w:t>
      </w:r>
    </w:p>
    <w:p w:rsidRPr="00172D32" w:rsidR="00241CEF" w:rsidP="00172D32" w:rsidRDefault="00241CEF" w14:paraId="10B44A2B" w14:textId="0C1A207C">
      <w:pPr>
        <w:pStyle w:val="Heading1"/>
      </w:pPr>
      <w:r w:rsidR="00241CEF">
        <w:rPr/>
        <w:t>What to expect and how to vote in 2026</w:t>
      </w:r>
    </w:p>
    <w:p w:rsidRPr="00D610D0" w:rsidR="00241CEF" w:rsidP="00D610D0" w:rsidRDefault="00241CEF" w14:paraId="6F8DFD47" w14:textId="77777777">
      <w:pPr>
        <w:pStyle w:val="Heading2"/>
      </w:pPr>
      <w:r w:rsidRPr="00D610D0">
        <w:t>Make sure you're enrolled and your details are up to date.</w:t>
      </w:r>
    </w:p>
    <w:p w:rsidRPr="00765D10" w:rsidR="00241CEF" w:rsidP="00172D32" w:rsidRDefault="00241CEF" w14:paraId="353A8CB2" w14:textId="29FDF593">
      <w:pPr>
        <w:spacing w:before="240"/>
      </w:pPr>
      <w:r w:rsidRPr="003E1474">
        <w:t xml:space="preserve">To vote in the 2026 General Election, you need to be enrolled by </w:t>
      </w:r>
      <w:r w:rsidRPr="00E17706">
        <w:rPr>
          <w:b/>
          <w:bCs/>
        </w:rPr>
        <w:t>midnight, Sunday 25 October</w:t>
      </w:r>
      <w:r w:rsidRPr="003E1474">
        <w:t>. You won</w:t>
      </w:r>
      <w:r>
        <w:t>'</w:t>
      </w:r>
      <w:r w:rsidRPr="003E1474">
        <w:t>t be able to enrol</w:t>
      </w:r>
      <w:r w:rsidR="00177ACF">
        <w:t xml:space="preserve"> or update your details</w:t>
      </w:r>
      <w:r w:rsidRPr="003E1474">
        <w:t xml:space="preserve"> once voting starts </w:t>
      </w:r>
      <w:r w:rsidRPr="00690E6A">
        <w:t xml:space="preserve">on </w:t>
      </w:r>
      <w:r w:rsidRPr="004B50CF">
        <w:rPr>
          <w:b/>
          <w:bCs/>
        </w:rPr>
        <w:t>Monday 26 October</w:t>
      </w:r>
      <w:r w:rsidRPr="00690E6A">
        <w:t>.</w:t>
      </w:r>
    </w:p>
    <w:p w:rsidRPr="00A04824" w:rsidR="00241CEF" w:rsidP="00172D32" w:rsidRDefault="00241CEF" w14:paraId="223464E7" w14:textId="77777777">
      <w:pPr>
        <w:spacing w:before="240"/>
      </w:pPr>
      <w:r w:rsidRPr="003E1474">
        <w:t>You must enrol if you are 18 years or older, a New Zealand citizen or resident for electoral purposes, and you</w:t>
      </w:r>
      <w:r>
        <w:t>'</w:t>
      </w:r>
      <w:r w:rsidRPr="003E1474">
        <w:t xml:space="preserve">ve lived in New Zealand continuously for 12 months or </w:t>
      </w:r>
      <w:r w:rsidRPr="00A04824">
        <w:t>more at some time in your life.</w:t>
      </w:r>
    </w:p>
    <w:p w:rsidR="00241CEF" w:rsidP="00172D32" w:rsidRDefault="00241CEF" w14:paraId="4F0FBC65" w14:textId="7C689F40">
      <w:pPr>
        <w:spacing w:before="240"/>
      </w:pPr>
      <w:r w:rsidRPr="00A04824">
        <w:t>You're</w:t>
      </w:r>
      <w:r w:rsidR="00D610D0">
        <w:t xml:space="preserve"> </w:t>
      </w:r>
      <w:r w:rsidRPr="00A04824">
        <w:t>a resident for electoral purposes if</w:t>
      </w:r>
      <w:r w:rsidR="00D610D0">
        <w:t xml:space="preserve"> </w:t>
      </w:r>
      <w:r w:rsidRPr="00A04824">
        <w:t>you're</w:t>
      </w:r>
      <w:r w:rsidR="00D610D0">
        <w:t xml:space="preserve"> </w:t>
      </w:r>
      <w:r w:rsidRPr="00A04824">
        <w:t>living in New Zealand lawfully and</w:t>
      </w:r>
      <w:r w:rsidR="00D610D0">
        <w:t xml:space="preserve"> </w:t>
      </w:r>
      <w:r w:rsidRPr="00A04824">
        <w:t>you're</w:t>
      </w:r>
      <w:r w:rsidR="00D610D0">
        <w:t xml:space="preserve"> </w:t>
      </w:r>
      <w:r w:rsidRPr="00A04824">
        <w:t>not required to</w:t>
      </w:r>
      <w:r w:rsidR="00D610D0">
        <w:t xml:space="preserve"> </w:t>
      </w:r>
      <w:r w:rsidRPr="00A04824">
        <w:t>leave within a specified time.</w:t>
      </w:r>
    </w:p>
    <w:p w:rsidRPr="00765D10" w:rsidR="00DE7CF7" w:rsidP="00172D32" w:rsidRDefault="00DE7CF7" w14:paraId="312A6B79" w14:textId="77777777">
      <w:pPr>
        <w:spacing w:before="240"/>
      </w:pPr>
    </w:p>
    <w:p w:rsidRPr="00D610D0" w:rsidR="00241CEF" w:rsidP="00D610D0" w:rsidRDefault="00241CEF" w14:paraId="29BB5DA9" w14:textId="77777777">
      <w:pPr>
        <w:pStyle w:val="Heading2"/>
      </w:pPr>
      <w:r w:rsidRPr="00D610D0">
        <w:lastRenderedPageBreak/>
        <w:t>Enrol, check or update your details online</w:t>
      </w:r>
    </w:p>
    <w:p w:rsidRPr="00765D10" w:rsidR="00241CEF" w:rsidP="00172D32" w:rsidRDefault="00241CEF" w14:paraId="1404F69C" w14:textId="77777777">
      <w:pPr>
        <w:spacing w:before="240"/>
      </w:pPr>
      <w:r w:rsidRPr="003E1474">
        <w:t>Enrolling isn</w:t>
      </w:r>
      <w:r>
        <w:t>'</w:t>
      </w:r>
      <w:r w:rsidRPr="003E1474">
        <w:t>t something you do once. You need to keep your enrolment up to date so you</w:t>
      </w:r>
      <w:r>
        <w:t>'</w:t>
      </w:r>
      <w:r w:rsidRPr="003E1474">
        <w:t>re ready to vote</w:t>
      </w:r>
      <w:r w:rsidRPr="00765D10">
        <w:t>.</w:t>
      </w:r>
    </w:p>
    <w:p w:rsidRPr="00765D10" w:rsidR="00241CEF" w:rsidP="5CF85BB4" w:rsidRDefault="00241CEF" w14:paraId="1D758CD3" w14:textId="54F7E3DF">
      <w:pPr>
        <w:pStyle w:val="Normal"/>
        <w:spacing w:before="240"/>
      </w:pPr>
      <w:r w:rsidR="00241CEF">
        <w:rPr/>
        <w:t>It</w:t>
      </w:r>
      <w:r w:rsidR="00241CEF">
        <w:rPr/>
        <w:t>'</w:t>
      </w:r>
      <w:r w:rsidR="00241CEF">
        <w:rPr/>
        <w:t>s</w:t>
      </w:r>
      <w:r w:rsidR="00241CEF">
        <w:rPr/>
        <w:t xml:space="preserve"> easy to enrol, check or update your details online at </w:t>
      </w:r>
      <w:hyperlink r:id="Rb1eba96b3a444d5c">
        <w:r w:rsidRPr="5CF85BB4" w:rsidR="5296A3E1">
          <w:rPr>
            <w:rStyle w:val="Hyperlink"/>
            <w:rFonts w:eastAsia="Aptos" w:cs="Arial"/>
            <w:b w:val="1"/>
            <w:bCs w:val="1"/>
          </w:rPr>
          <w:t>vote.nz</w:t>
        </w:r>
      </w:hyperlink>
      <w:r w:rsidR="00241CEF">
        <w:rPr/>
        <w:t xml:space="preserve"> using your New Zealand driver licence, New Zealand passport or </w:t>
      </w:r>
      <w:r w:rsidR="00241CEF">
        <w:rPr/>
        <w:t>RealMe</w:t>
      </w:r>
      <w:r w:rsidR="00241CEF">
        <w:rPr/>
        <w:t xml:space="preserve"> verified identity</w:t>
      </w:r>
      <w:r w:rsidR="00241CEF">
        <w:rPr/>
        <w:t>.</w:t>
      </w:r>
    </w:p>
    <w:p w:rsidR="00241CEF" w:rsidP="00172D32" w:rsidRDefault="00241CEF" w14:paraId="41A83F70" w14:textId="77777777">
      <w:pPr>
        <w:spacing w:before="240"/>
      </w:pPr>
      <w:r w:rsidRPr="003E1474">
        <w:t>You can also:</w:t>
      </w:r>
    </w:p>
    <w:p w:rsidR="00241CEF" w:rsidP="00D610D0" w:rsidRDefault="00241CEF" w14:paraId="6E967BC9" w14:textId="77777777">
      <w:pPr>
        <w:pStyle w:val="ListParagraph"/>
        <w:numPr>
          <w:ilvl w:val="0"/>
          <w:numId w:val="22"/>
        </w:numPr>
        <w:ind w:left="714" w:hanging="357"/>
      </w:pPr>
      <w:r w:rsidRPr="003E1474">
        <w:t xml:space="preserve">Call </w:t>
      </w:r>
      <w:r w:rsidRPr="00E17706">
        <w:rPr>
          <w:b/>
          <w:bCs/>
        </w:rPr>
        <w:t>0800 36 76 56</w:t>
      </w:r>
      <w:r w:rsidRPr="003E1474">
        <w:t xml:space="preserve"> to ask for an en</w:t>
      </w:r>
      <w:r w:rsidRPr="00A04824">
        <w:t>rolment form, or</w:t>
      </w:r>
    </w:p>
    <w:p w:rsidR="00241CEF" w:rsidP="00D610D0" w:rsidRDefault="00241CEF" w14:paraId="0D8F4916" w14:textId="33E3E82F">
      <w:pPr>
        <w:pStyle w:val="ListParagraph"/>
        <w:numPr>
          <w:ilvl w:val="0"/>
          <w:numId w:val="22"/>
        </w:numPr>
        <w:ind w:left="714" w:hanging="357"/>
      </w:pPr>
      <w:r w:rsidRPr="003E1474">
        <w:t xml:space="preserve">Free text your name and address to </w:t>
      </w:r>
      <w:r w:rsidRPr="00D737D0">
        <w:rPr>
          <w:b/>
          <w:bCs/>
        </w:rPr>
        <w:t>3676</w:t>
      </w:r>
      <w:r w:rsidRPr="003E1474">
        <w:t xml:space="preserve"> to be sent an enrolment form in the mail.</w:t>
      </w:r>
    </w:p>
    <w:p w:rsidR="00DE7CF7" w:rsidP="00DE7CF7" w:rsidRDefault="00DE7CF7" w14:paraId="0BC2EC1D" w14:textId="77777777">
      <w:pPr>
        <w:pStyle w:val="ListParagraph"/>
        <w:ind w:left="714"/>
      </w:pPr>
    </w:p>
    <w:p w:rsidRPr="00A04824" w:rsidR="00241CEF" w:rsidP="00172D32" w:rsidRDefault="00241CEF" w14:paraId="4CF394E0" w14:textId="77777777">
      <w:pPr>
        <w:pStyle w:val="Heading2"/>
        <w:spacing w:before="240"/>
      </w:pPr>
      <w:r w:rsidRPr="003E1474">
        <w:t xml:space="preserve">Your </w:t>
      </w:r>
      <w:r w:rsidRPr="00A04824">
        <w:t>Easy</w:t>
      </w:r>
      <w:r>
        <w:t>V</w:t>
      </w:r>
      <w:r w:rsidRPr="00A04824">
        <w:t>ote card</w:t>
      </w:r>
    </w:p>
    <w:p w:rsidRPr="00A04824" w:rsidR="00241CEF" w:rsidP="00D610D0" w:rsidRDefault="00241CEF" w14:paraId="37A344F2" w14:textId="77777777">
      <w:r w:rsidR="00241CEF">
        <w:rPr/>
        <w:t xml:space="preserve">If you enrol by </w:t>
      </w:r>
      <w:r w:rsidRPr="5CF85BB4" w:rsidR="00241CEF">
        <w:rPr>
          <w:b w:val="1"/>
          <w:bCs w:val="1"/>
        </w:rPr>
        <w:t>Sunday 4 October</w:t>
      </w:r>
      <w:r w:rsidR="00241CEF">
        <w:rPr/>
        <w:t>, you'll be sent an Easy</w:t>
      </w:r>
      <w:r w:rsidR="00241CEF">
        <w:rPr/>
        <w:t>V</w:t>
      </w:r>
      <w:r w:rsidR="00241CEF">
        <w:rPr/>
        <w:t>ote card.</w:t>
      </w:r>
    </w:p>
    <w:p w:rsidRPr="00765D10" w:rsidR="00241CEF" w:rsidP="00D610D0" w:rsidRDefault="00241CEF" w14:paraId="0D98BD27" w14:textId="77777777">
      <w:r w:rsidRPr="00A04824">
        <w:t>If you've given us your email address, you'll get your Easy</w:t>
      </w:r>
      <w:r>
        <w:t>V</w:t>
      </w:r>
      <w:r w:rsidRPr="00A04824">
        <w:t>ote card</w:t>
      </w:r>
      <w:r w:rsidRPr="003E1474">
        <w:t xml:space="preserve"> by email</w:t>
      </w:r>
      <w:r w:rsidRPr="00765D10">
        <w:t>.</w:t>
      </w:r>
    </w:p>
    <w:p w:rsidRPr="00765D10" w:rsidR="00241CEF" w:rsidP="00D610D0" w:rsidRDefault="00241CEF" w14:paraId="379D2E5A" w14:textId="77777777">
      <w:r w:rsidRPr="003E1474">
        <w:t>If we only have your postal address, you</w:t>
      </w:r>
      <w:r>
        <w:t>'</w:t>
      </w:r>
      <w:r w:rsidRPr="003E1474">
        <w:t>ll get it in the post</w:t>
      </w:r>
      <w:r w:rsidRPr="00765D10">
        <w:t>.</w:t>
      </w:r>
    </w:p>
    <w:p w:rsidRPr="00765D10" w:rsidR="00241CEF" w:rsidP="00D610D0" w:rsidRDefault="00241CEF" w14:paraId="2407FA7B" w14:textId="77777777">
      <w:r w:rsidRPr="003E1474">
        <w:t>If you</w:t>
      </w:r>
      <w:r>
        <w:t>'</w:t>
      </w:r>
      <w:r w:rsidRPr="003E1474">
        <w:t>re on the unpublished roll, you</w:t>
      </w:r>
      <w:r>
        <w:t>'</w:t>
      </w:r>
      <w:r w:rsidRPr="003E1474">
        <w:t>ll be sent a voting slip in the post</w:t>
      </w:r>
      <w:r w:rsidRPr="00765D10">
        <w:t>.</w:t>
      </w:r>
    </w:p>
    <w:p w:rsidR="00BF77C6" w:rsidP="00D610D0" w:rsidRDefault="00241CEF" w14:paraId="7F42915C" w14:textId="77777777">
      <w:r w:rsidRPr="00A04824">
        <w:t xml:space="preserve">Your EasyVote card makes voting faster and easier. </w:t>
      </w:r>
    </w:p>
    <w:p w:rsidRPr="00A04824" w:rsidR="00241CEF" w:rsidP="00D610D0" w:rsidRDefault="00241CEF" w14:paraId="6120F49B" w14:textId="46567E92">
      <w:r w:rsidRPr="00D737D0">
        <w:rPr>
          <w:b/>
          <w:bCs/>
        </w:rPr>
        <w:lastRenderedPageBreak/>
        <w:t>You can still vote without it</w:t>
      </w:r>
      <w:r w:rsidRPr="00A04824">
        <w:t>, but it may take a little longer</w:t>
      </w:r>
      <w:r w:rsidR="00AD4277">
        <w:t xml:space="preserve"> at the voting place</w:t>
      </w:r>
      <w:r w:rsidRPr="00A04824">
        <w:t>.</w:t>
      </w:r>
    </w:p>
    <w:p w:rsidR="00172D32" w:rsidP="00D610D0" w:rsidRDefault="00241CEF" w14:paraId="4854D9CA" w14:textId="57E84161">
      <w:r w:rsidRPr="00A04824">
        <w:t xml:space="preserve">If you enrol after </w:t>
      </w:r>
      <w:r w:rsidRPr="00690E6A">
        <w:rPr>
          <w:b/>
          <w:bCs/>
        </w:rPr>
        <w:t>Sunday 4 October</w:t>
      </w:r>
      <w:r w:rsidRPr="00A04824">
        <w:t xml:space="preserve"> but before </w:t>
      </w:r>
      <w:r w:rsidRPr="00690E6A">
        <w:rPr>
          <w:b/>
          <w:bCs/>
        </w:rPr>
        <w:t>midnight, Sunday 25 October</w:t>
      </w:r>
      <w:r w:rsidRPr="00A04824">
        <w:t>, you won't get an EasyVote card.</w:t>
      </w:r>
    </w:p>
    <w:p w:rsidR="00DE7CF7" w:rsidP="00DE7CF7" w:rsidRDefault="00DE7CF7" w14:paraId="4D6A7D5E" w14:textId="77777777">
      <w:pPr>
        <w:spacing w:after="0" w:line="240" w:lineRule="auto"/>
      </w:pPr>
    </w:p>
    <w:p w:rsidRPr="00D610D0" w:rsidR="00241CEF" w:rsidP="00DE7CF7" w:rsidRDefault="00241CEF" w14:paraId="7A340168" w14:textId="78E39225">
      <w:pPr>
        <w:pStyle w:val="Heading2"/>
        <w:spacing w:before="240"/>
      </w:pPr>
      <w:r w:rsidRPr="00D610D0">
        <w:t>When and where to vote</w:t>
      </w:r>
    </w:p>
    <w:p w:rsidRPr="00765D10" w:rsidR="00241CEF" w:rsidP="00172D32" w:rsidRDefault="00241CEF" w14:paraId="3826E99E" w14:textId="77777777">
      <w:pPr>
        <w:spacing w:before="240"/>
      </w:pPr>
      <w:r w:rsidRPr="003E1474">
        <w:t>You don</w:t>
      </w:r>
      <w:r>
        <w:t>'</w:t>
      </w:r>
      <w:r w:rsidRPr="003E1474">
        <w:t>t need to wait until election day to vote</w:t>
      </w:r>
      <w:r w:rsidRPr="00765D10">
        <w:t>.</w:t>
      </w:r>
    </w:p>
    <w:p w:rsidRPr="00A04824" w:rsidR="00241CEF" w:rsidP="00172D32" w:rsidRDefault="00241CEF" w14:paraId="47DD2F89" w14:textId="77777777">
      <w:pPr>
        <w:spacing w:before="240"/>
      </w:pPr>
      <w:r w:rsidRPr="00E17706">
        <w:rPr>
          <w:b/>
          <w:bCs/>
        </w:rPr>
        <w:t xml:space="preserve">Voting </w:t>
      </w:r>
      <w:r w:rsidRPr="003B2171">
        <w:rPr>
          <w:b/>
          <w:bCs/>
        </w:rPr>
        <w:t>opens</w:t>
      </w:r>
      <w:r w:rsidRPr="00690E6A">
        <w:rPr>
          <w:b/>
          <w:bCs/>
        </w:rPr>
        <w:t>:</w:t>
      </w:r>
      <w:r w:rsidRPr="003E1474">
        <w:t xml:space="preserve"> </w:t>
      </w:r>
      <w:r w:rsidRPr="00690E6A">
        <w:rPr>
          <w:b/>
          <w:bCs/>
        </w:rPr>
        <w:t>Monday 26 October</w:t>
      </w:r>
    </w:p>
    <w:p w:rsidR="00241CEF" w:rsidP="00172D32" w:rsidRDefault="00241CEF" w14:paraId="0B756C25" w14:textId="0E103BE3">
      <w:pPr>
        <w:spacing w:before="240"/>
      </w:pPr>
      <w:r w:rsidRPr="00A04824">
        <w:rPr>
          <w:b/>
          <w:bCs/>
        </w:rPr>
        <w:t>Voting closes</w:t>
      </w:r>
      <w:r w:rsidRPr="00690E6A">
        <w:rPr>
          <w:b/>
          <w:bCs/>
        </w:rPr>
        <w:t xml:space="preserve">: 7pm on election day, Saturday </w:t>
      </w:r>
      <w:r w:rsidR="003B2171">
        <w:rPr>
          <w:b/>
          <w:bCs/>
        </w:rPr>
        <w:br/>
      </w:r>
      <w:r w:rsidRPr="00690E6A">
        <w:rPr>
          <w:b/>
          <w:bCs/>
        </w:rPr>
        <w:t>7 November</w:t>
      </w:r>
    </w:p>
    <w:p w:rsidRPr="00765D10" w:rsidR="00241CEF" w:rsidP="00172D32" w:rsidRDefault="00241CEF" w14:paraId="32C284F5" w14:textId="77777777">
      <w:pPr>
        <w:spacing w:before="240"/>
      </w:pPr>
      <w:r w:rsidRPr="003E1474">
        <w:t xml:space="preserve">Voting places are open from </w:t>
      </w:r>
      <w:r w:rsidRPr="00690E6A">
        <w:rPr>
          <w:b/>
          <w:bCs/>
        </w:rPr>
        <w:t>Monday 26 October</w:t>
      </w:r>
      <w:r w:rsidRPr="003E1474">
        <w:t xml:space="preserve"> to </w:t>
      </w:r>
      <w:r w:rsidRPr="00690E6A">
        <w:rPr>
          <w:b/>
          <w:bCs/>
        </w:rPr>
        <w:t>Saturday 7 November</w:t>
      </w:r>
      <w:r w:rsidRPr="00765D10">
        <w:t>.</w:t>
      </w:r>
    </w:p>
    <w:p w:rsidRPr="00765D10" w:rsidR="00241CEF" w:rsidP="00172D32" w:rsidRDefault="00241CEF" w14:paraId="6B7389B6" w14:textId="0C5BC61C">
      <w:pPr>
        <w:spacing w:before="240"/>
      </w:pPr>
      <w:r w:rsidRPr="003E1474">
        <w:t xml:space="preserve">You can find </w:t>
      </w:r>
      <w:r w:rsidR="00765CE9">
        <w:t xml:space="preserve">information about </w:t>
      </w:r>
      <w:r w:rsidRPr="003E1474">
        <w:t>voting places including the days and hours that they</w:t>
      </w:r>
      <w:r>
        <w:t>'</w:t>
      </w:r>
      <w:r w:rsidRPr="003E1474">
        <w:t>re open</w:t>
      </w:r>
      <w:r w:rsidR="00E32758">
        <w:t>,</w:t>
      </w:r>
      <w:r w:rsidRPr="003E1474">
        <w:t xml:space="preserve"> on</w:t>
      </w:r>
      <w:r>
        <w:t xml:space="preserve"> </w:t>
      </w:r>
      <w:hyperlink w:history="1" r:id="rId14">
        <w:r w:rsidRPr="00690E6A" w:rsidR="00CF2619">
          <w:rPr>
            <w:rStyle w:val="Hyperlink"/>
            <w:rFonts w:eastAsia="Aptos" w:cs="Arial"/>
            <w:b/>
            <w:bCs/>
          </w:rPr>
          <w:t>vote.nz</w:t>
        </w:r>
      </w:hyperlink>
      <w:r w:rsidRPr="003E1474">
        <w:t xml:space="preserve"> or by calling </w:t>
      </w:r>
      <w:r w:rsidR="003B2171">
        <w:br/>
      </w:r>
      <w:r w:rsidRPr="00E17706">
        <w:rPr>
          <w:b/>
          <w:bCs/>
        </w:rPr>
        <w:t>0800 36 76 56</w:t>
      </w:r>
      <w:r w:rsidRPr="00765D10">
        <w:t>.</w:t>
      </w:r>
    </w:p>
    <w:p w:rsidR="00241CEF" w:rsidP="00172D32" w:rsidRDefault="00241CEF" w14:paraId="4A76FBBC" w14:textId="77777777">
      <w:pPr>
        <w:spacing w:before="240"/>
      </w:pPr>
      <w:r w:rsidR="00241CEF">
        <w:rPr/>
        <w:t xml:space="preserve">On election day, </w:t>
      </w:r>
      <w:r w:rsidRPr="5CF85BB4" w:rsidR="00241CEF">
        <w:rPr>
          <w:b w:val="1"/>
          <w:bCs w:val="1"/>
        </w:rPr>
        <w:t>Saturday 7 November</w:t>
      </w:r>
      <w:r w:rsidR="00241CEF">
        <w:rPr/>
        <w:t xml:space="preserve">, all voting places will be open from </w:t>
      </w:r>
      <w:r w:rsidRPr="5CF85BB4" w:rsidR="00241CEF">
        <w:rPr>
          <w:b w:val="1"/>
          <w:bCs w:val="1"/>
        </w:rPr>
        <w:t>9am to 7pm</w:t>
      </w:r>
      <w:r w:rsidR="00241CEF">
        <w:rPr/>
        <w:t>.</w:t>
      </w:r>
    </w:p>
    <w:p w:rsidRPr="00765D10" w:rsidR="00DE7CF7" w:rsidP="00172D32" w:rsidRDefault="00DE7CF7" w14:paraId="072AE146" w14:textId="77777777">
      <w:pPr>
        <w:spacing w:before="240"/>
      </w:pPr>
    </w:p>
    <w:p w:rsidRPr="0062658E" w:rsidR="00241CEF" w:rsidP="007F734F" w:rsidRDefault="00241CEF" w14:paraId="51A4356F" w14:textId="77777777">
      <w:pPr>
        <w:pStyle w:val="Heading2"/>
      </w:pPr>
      <w:r w:rsidRPr="0062658E">
        <w:lastRenderedPageBreak/>
        <w:t>How to vote</w:t>
      </w:r>
    </w:p>
    <w:p w:rsidR="00241CEF" w:rsidP="00A41D60" w:rsidRDefault="00241CEF" w14:paraId="23A2D0DF" w14:textId="77777777">
      <w:pPr>
        <w:pStyle w:val="Heading3"/>
        <w:numPr>
          <w:ilvl w:val="0"/>
          <w:numId w:val="25"/>
        </w:numPr>
        <w:tabs>
          <w:tab w:val="left" w:pos="993"/>
        </w:tabs>
        <w:spacing w:before="240"/>
      </w:pPr>
      <w:r w:rsidRPr="003E1474">
        <w:t xml:space="preserve">Bring your </w:t>
      </w:r>
      <w:r>
        <w:t>EasyVote</w:t>
      </w:r>
      <w:r w:rsidRPr="003E1474">
        <w:t xml:space="preserve"> card</w:t>
      </w:r>
    </w:p>
    <w:p w:rsidRPr="00765D10" w:rsidR="00241CEF" w:rsidP="00172D32" w:rsidRDefault="00241CEF" w14:paraId="3833C3EB" w14:textId="77777777">
      <w:pPr>
        <w:spacing w:before="240"/>
      </w:pPr>
      <w:r w:rsidRPr="003E1474">
        <w:t xml:space="preserve">Take your </w:t>
      </w:r>
      <w:r>
        <w:t>EasyVote</w:t>
      </w:r>
      <w:r w:rsidRPr="003E1474">
        <w:t xml:space="preserve"> card or voting slip with you as it will make voting faster</w:t>
      </w:r>
      <w:r w:rsidRPr="00765D10">
        <w:t>.</w:t>
      </w:r>
    </w:p>
    <w:p w:rsidRPr="00765D10" w:rsidR="00241CEF" w:rsidP="00172D32" w:rsidRDefault="00241CEF" w14:paraId="34EFDE19" w14:textId="77777777">
      <w:pPr>
        <w:spacing w:before="240"/>
      </w:pPr>
      <w:r w:rsidRPr="003E1474">
        <w:t xml:space="preserve">If you received your </w:t>
      </w:r>
      <w:r>
        <w:t>EasyVote</w:t>
      </w:r>
      <w:r w:rsidRPr="003E1474">
        <w:t xml:space="preserve"> card by email, you can bring your device with you and show us your card on the screen</w:t>
      </w:r>
      <w:r w:rsidRPr="00765D10">
        <w:t>.</w:t>
      </w:r>
    </w:p>
    <w:p w:rsidR="00241CEF" w:rsidP="00172D32" w:rsidRDefault="00241CEF" w14:paraId="2BC9E609" w14:textId="3A208743">
      <w:pPr>
        <w:spacing w:before="240"/>
      </w:pPr>
      <w:r w:rsidRPr="003E1474">
        <w:t>If you prefer, you can download it, print it out, or screenshot your card before you go to the voting place</w:t>
      </w:r>
      <w:r w:rsidRPr="00765D10">
        <w:t>.</w:t>
      </w:r>
    </w:p>
    <w:p w:rsidRPr="00765D10" w:rsidR="00241CEF" w:rsidP="00172D32" w:rsidRDefault="00241CEF" w14:paraId="7B8AA96E" w14:textId="77777777">
      <w:pPr>
        <w:spacing w:before="240"/>
      </w:pPr>
      <w:r w:rsidRPr="003E1474">
        <w:t xml:space="preserve">Your </w:t>
      </w:r>
      <w:r>
        <w:t>EasyVote</w:t>
      </w:r>
      <w:r w:rsidRPr="003E1474">
        <w:t xml:space="preserve"> card has your details on it, and only you can use it</w:t>
      </w:r>
      <w:r w:rsidRPr="00765D10">
        <w:t>.</w:t>
      </w:r>
    </w:p>
    <w:p w:rsidR="00241CEF" w:rsidP="00172D32" w:rsidRDefault="00241CEF" w14:paraId="1192C9B7" w14:textId="77777777">
      <w:pPr>
        <w:spacing w:before="240"/>
      </w:pPr>
      <w:r w:rsidRPr="003E1474">
        <w:t>You can still vote if you don</w:t>
      </w:r>
      <w:r>
        <w:t>'</w:t>
      </w:r>
      <w:r w:rsidRPr="003E1474">
        <w:t xml:space="preserve">t have your </w:t>
      </w:r>
      <w:r>
        <w:t>EasyVote</w:t>
      </w:r>
      <w:r w:rsidRPr="003E1474">
        <w:t xml:space="preserve"> card with you when you go to vote</w:t>
      </w:r>
      <w:r w:rsidRPr="00765D10">
        <w:t>.</w:t>
      </w:r>
    </w:p>
    <w:p w:rsidRPr="00765D10" w:rsidR="00DE7CF7" w:rsidP="00172D32" w:rsidRDefault="00DE7CF7" w14:paraId="48D3233B" w14:textId="77777777">
      <w:pPr>
        <w:spacing w:before="240"/>
      </w:pPr>
    </w:p>
    <w:p w:rsidR="00241CEF" w:rsidP="00A41D60" w:rsidRDefault="00241CEF" w14:paraId="4751228F" w14:textId="77777777">
      <w:pPr>
        <w:pStyle w:val="Heading3"/>
        <w:numPr>
          <w:ilvl w:val="0"/>
          <w:numId w:val="25"/>
        </w:numPr>
        <w:tabs>
          <w:tab w:val="left" w:pos="993"/>
        </w:tabs>
        <w:spacing w:before="240"/>
      </w:pPr>
      <w:r w:rsidRPr="003E1474">
        <w:t>There will be someone at the voting place to help you</w:t>
      </w:r>
    </w:p>
    <w:p w:rsidR="00241CEF" w:rsidP="00172D32" w:rsidRDefault="00241CEF" w14:paraId="0EA7A0D1" w14:textId="77777777">
      <w:pPr>
        <w:spacing w:before="240"/>
      </w:pPr>
      <w:r w:rsidRPr="003E1474">
        <w:t>Election workers at your voting place will show you what to do and where to go</w:t>
      </w:r>
      <w:r w:rsidRPr="00765D10">
        <w:t>.</w:t>
      </w:r>
    </w:p>
    <w:p w:rsidRPr="00765D10" w:rsidR="00DE7CF7" w:rsidP="00172D32" w:rsidRDefault="00DE7CF7" w14:paraId="58D5D4D4" w14:textId="77777777">
      <w:pPr>
        <w:spacing w:before="240"/>
      </w:pPr>
    </w:p>
    <w:p w:rsidR="00241CEF" w:rsidP="00A41D60" w:rsidRDefault="00241CEF" w14:paraId="4FD135BC" w14:textId="77777777">
      <w:pPr>
        <w:pStyle w:val="Heading3"/>
        <w:numPr>
          <w:ilvl w:val="0"/>
          <w:numId w:val="25"/>
        </w:numPr>
        <w:tabs>
          <w:tab w:val="left" w:pos="993"/>
          <w:tab w:val="left" w:pos="1701"/>
        </w:tabs>
        <w:spacing w:before="240"/>
      </w:pPr>
      <w:r w:rsidRPr="003E1474">
        <w:t>Vote in the general election</w:t>
      </w:r>
    </w:p>
    <w:p w:rsidRPr="00765D10" w:rsidR="00241CEF" w:rsidP="00172D32" w:rsidRDefault="00241CEF" w14:paraId="280755E6" w14:textId="77777777">
      <w:pPr>
        <w:spacing w:before="240"/>
      </w:pPr>
      <w:r w:rsidRPr="003E1474">
        <w:t>In a general election, you get two votes</w:t>
      </w:r>
      <w:r>
        <w:t>—</w:t>
      </w:r>
      <w:r w:rsidRPr="003E1474">
        <w:t>a party vote and an electorate vote</w:t>
      </w:r>
      <w:r w:rsidRPr="00765D10">
        <w:t>.</w:t>
      </w:r>
    </w:p>
    <w:p w:rsidRPr="00F60B50" w:rsidR="00241CEF" w:rsidP="00172D32" w:rsidRDefault="00241CEF" w14:paraId="3C7721E9" w14:textId="77777777">
      <w:pPr>
        <w:spacing w:before="240"/>
        <w:rPr>
          <w:b/>
          <w:bCs/>
        </w:rPr>
      </w:pPr>
      <w:r w:rsidRPr="00F60B50">
        <w:rPr>
          <w:b/>
          <w:bCs/>
        </w:rPr>
        <w:lastRenderedPageBreak/>
        <w:t>Your party vote</w:t>
      </w:r>
    </w:p>
    <w:p w:rsidRPr="00765D10" w:rsidR="00241CEF" w:rsidP="00012559" w:rsidRDefault="00241CEF" w14:paraId="415CBAD1" w14:textId="77777777">
      <w:pPr>
        <w:spacing w:before="240"/>
      </w:pPr>
      <w:r w:rsidRPr="003E1474">
        <w:t>Your party vote is for the political party you want to support</w:t>
      </w:r>
      <w:r w:rsidRPr="00765D10">
        <w:t>.</w:t>
      </w:r>
    </w:p>
    <w:p w:rsidRPr="00765D10" w:rsidR="00241CEF" w:rsidP="00012559" w:rsidRDefault="00241CEF" w14:paraId="1D77AF3B" w14:textId="77777777">
      <w:pPr>
        <w:spacing w:before="240"/>
      </w:pPr>
      <w:r w:rsidRPr="003E1474">
        <w:t>This vote largely decides the total number of seats each political party gets in Parliament. Parties with a bigger share of the party vote will get more seats in Parliament</w:t>
      </w:r>
      <w:r w:rsidRPr="00765D10">
        <w:t>.</w:t>
      </w:r>
    </w:p>
    <w:p w:rsidRPr="00765D10" w:rsidR="00241CEF" w:rsidP="00012559" w:rsidRDefault="00241CEF" w14:paraId="138A32F8" w14:textId="77777777">
      <w:pPr>
        <w:spacing w:before="240"/>
      </w:pPr>
      <w:r w:rsidRPr="003E1474">
        <w:t>You can choose from the same list of political parties whether you</w:t>
      </w:r>
      <w:r>
        <w:t>'</w:t>
      </w:r>
      <w:r w:rsidRPr="003E1474">
        <w:t>re on the general roll or Māori roll</w:t>
      </w:r>
      <w:r w:rsidRPr="00765D10">
        <w:t>.</w:t>
      </w:r>
    </w:p>
    <w:p w:rsidR="003A254E" w:rsidP="00012559" w:rsidRDefault="00241CEF" w14:paraId="37D200FA" w14:textId="28FCF396">
      <w:pPr>
        <w:spacing w:before="240"/>
      </w:pPr>
      <w:r w:rsidRPr="003E1474">
        <w:t>On your voting paper, place a tick by the name of the political party of your choice</w:t>
      </w:r>
      <w:r w:rsidRPr="00765D10">
        <w:t>.</w:t>
      </w:r>
    </w:p>
    <w:p w:rsidRPr="00DE7CF7" w:rsidR="00241CEF" w:rsidP="00DE7CF7" w:rsidRDefault="00241CEF" w14:paraId="0E7C4918" w14:textId="6C1E2804">
      <w:pPr>
        <w:spacing w:after="0" w:line="240" w:lineRule="auto"/>
      </w:pPr>
      <w:r w:rsidRPr="00012559">
        <w:rPr>
          <w:b/>
          <w:bCs/>
        </w:rPr>
        <w:t>Your electorate vote</w:t>
      </w:r>
    </w:p>
    <w:p w:rsidR="005F5CE6" w:rsidP="005F5CE6" w:rsidRDefault="005F5CE6" w14:paraId="02CD50F7" w14:textId="205F8A96">
      <w:pPr>
        <w:spacing w:before="240"/>
      </w:pPr>
      <w:r w:rsidR="005F5CE6">
        <w:rPr/>
        <w:t>Your electorate vote is to choose the candidate you would like to be the member of Parliament (MP) for</w:t>
      </w:r>
      <w:r w:rsidR="4A6BAF6E">
        <w:rPr/>
        <w:t xml:space="preserve"> </w:t>
      </w:r>
      <w:r w:rsidR="005F5CE6">
        <w:rPr/>
        <w:t>the area you live in.</w:t>
      </w:r>
    </w:p>
    <w:p w:rsidR="005F5CE6" w:rsidP="005F5CE6" w:rsidRDefault="005F5CE6" w14:paraId="52C6229F" w14:textId="24291B2F">
      <w:pPr>
        <w:spacing w:before="240"/>
      </w:pPr>
      <w:r>
        <w:t>If you’re on the Māori roll, you will vote for a candidate standing in a Māori electorate.</w:t>
      </w:r>
    </w:p>
    <w:p w:rsidR="005F5CE6" w:rsidP="005F5CE6" w:rsidRDefault="005F5CE6" w14:paraId="0A84DF7E" w14:textId="05070AA9">
      <w:pPr>
        <w:spacing w:before="240"/>
      </w:pPr>
      <w:r>
        <w:t>If you’re on the general roll, you will vote for a candidate standing in a general electorate.</w:t>
      </w:r>
    </w:p>
    <w:p w:rsidR="005F5CE6" w:rsidP="005F5CE6" w:rsidRDefault="005F5CE6" w14:paraId="639AAA4A" w14:textId="066681E0">
      <w:pPr>
        <w:spacing w:before="240"/>
      </w:pPr>
      <w:r>
        <w:t>On your voting paper, place a tick by the name of the candidate you would most like to represent your local</w:t>
      </w:r>
      <w:r>
        <w:t xml:space="preserve"> </w:t>
      </w:r>
      <w:r>
        <w:t xml:space="preserve">area. </w:t>
      </w:r>
    </w:p>
    <w:p w:rsidRPr="007B4302" w:rsidR="00DE7CF7" w:rsidP="005F5CE6" w:rsidRDefault="005F5CE6" w14:paraId="12653316" w14:textId="3B830856">
      <w:pPr>
        <w:spacing w:before="240"/>
        <w:rPr>
          <w:lang w:val="mi-NZ"/>
        </w:rPr>
      </w:pPr>
      <w:r>
        <w:t>The candidate with the most votes will become your electorate MP.</w:t>
      </w:r>
    </w:p>
    <w:p w:rsidR="00241CEF" w:rsidP="00172D32" w:rsidRDefault="00241CEF" w14:paraId="32A4093D" w14:textId="2BC67E52">
      <w:pPr>
        <w:spacing w:before="240"/>
        <w:rPr>
          <w:b/>
          <w:bCs/>
        </w:rPr>
      </w:pPr>
      <w:r w:rsidRPr="00CC12FF">
        <w:rPr>
          <w:b/>
          <w:bCs/>
        </w:rPr>
        <w:lastRenderedPageBreak/>
        <w:t>This proportion of the party votes</w:t>
      </w:r>
      <w:r>
        <w:rPr>
          <w:b/>
          <w:bCs/>
        </w:rPr>
        <w:t xml:space="preserve"> = </w:t>
      </w:r>
      <w:r w:rsidRPr="00CC12FF">
        <w:rPr>
          <w:b/>
          <w:bCs/>
        </w:rPr>
        <w:t>The same proportion of seats in Parliament</w:t>
      </w:r>
    </w:p>
    <w:p w:rsidR="00DE7CF7" w:rsidP="00172D32" w:rsidRDefault="00DE7CF7" w14:paraId="6DFA35B7" w14:textId="77777777">
      <w:pPr>
        <w:spacing w:before="240"/>
      </w:pPr>
    </w:p>
    <w:p w:rsidR="00241CEF" w:rsidP="00A41D60" w:rsidRDefault="00241CEF" w14:paraId="5A03447F" w14:textId="77777777">
      <w:pPr>
        <w:pStyle w:val="Heading3"/>
        <w:numPr>
          <w:ilvl w:val="0"/>
          <w:numId w:val="25"/>
        </w:numPr>
        <w:tabs>
          <w:tab w:val="left" w:pos="993"/>
        </w:tabs>
        <w:spacing w:before="240"/>
      </w:pPr>
      <w:r w:rsidRPr="003E1474">
        <w:t>Place your voting paper in the ballot box provided</w:t>
      </w:r>
    </w:p>
    <w:p w:rsidR="00241CEF" w:rsidP="00012559" w:rsidRDefault="00241CEF" w14:paraId="4A67A616" w14:textId="05A5129B">
      <w:pPr>
        <w:spacing w:before="240"/>
      </w:pPr>
      <w:r w:rsidRPr="003E1474">
        <w:t>And that</w:t>
      </w:r>
      <w:r>
        <w:t>'</w:t>
      </w:r>
      <w:r w:rsidRPr="003E1474">
        <w:t>s it</w:t>
      </w:r>
      <w:r>
        <w:t>—</w:t>
      </w:r>
      <w:r w:rsidRPr="003E1474">
        <w:t>you</w:t>
      </w:r>
      <w:r>
        <w:t>'</w:t>
      </w:r>
      <w:r w:rsidRPr="003E1474">
        <w:t>ve voted</w:t>
      </w:r>
      <w:r w:rsidR="00DE7CF7">
        <w:t>!</w:t>
      </w:r>
    </w:p>
    <w:p w:rsidR="00DE7CF7" w:rsidP="00012559" w:rsidRDefault="00DE7CF7" w14:paraId="06179988" w14:textId="77777777">
      <w:pPr>
        <w:spacing w:before="240"/>
      </w:pPr>
    </w:p>
    <w:p w:rsidRPr="00F60B50" w:rsidR="00241CEF" w:rsidP="007F734F" w:rsidRDefault="00241CEF" w14:paraId="055B6DB1" w14:textId="77777777">
      <w:pPr>
        <w:pStyle w:val="Heading2"/>
      </w:pPr>
      <w:r w:rsidRPr="00F60B50">
        <w:t>Can't get to a voting place?</w:t>
      </w:r>
    </w:p>
    <w:p w:rsidRPr="00765D10" w:rsidR="00241CEF" w:rsidP="00012559" w:rsidRDefault="00241CEF" w14:paraId="1F8BCEA8" w14:textId="77777777">
      <w:pPr>
        <w:spacing w:before="240"/>
      </w:pPr>
      <w:r w:rsidRPr="003E1474">
        <w:t>If you can</w:t>
      </w:r>
      <w:r>
        <w:t>'</w:t>
      </w:r>
      <w:r w:rsidRPr="003E1474">
        <w:t>t get to a voting place, for example, because of illness, age or disability, you can get support to vote</w:t>
      </w:r>
      <w:r w:rsidRPr="00765D10">
        <w:t>.</w:t>
      </w:r>
    </w:p>
    <w:p w:rsidRPr="00765D10" w:rsidR="00241CEF" w:rsidP="00012559" w:rsidRDefault="00241CEF" w14:paraId="5183D514" w14:textId="77777777">
      <w:pPr>
        <w:spacing w:before="240"/>
      </w:pPr>
      <w:r w:rsidRPr="003E1474">
        <w:t>If you</w:t>
      </w:r>
      <w:r>
        <w:t>'</w:t>
      </w:r>
      <w:r w:rsidRPr="003E1474">
        <w:t>re in a care home, your local Electorate Manager will contact your care home to arrange voting services</w:t>
      </w:r>
      <w:r w:rsidRPr="00765D10">
        <w:t>.</w:t>
      </w:r>
    </w:p>
    <w:p w:rsidRPr="00765D10" w:rsidR="00241CEF" w:rsidP="00012559" w:rsidRDefault="00241CEF" w14:paraId="49923622" w14:textId="77777777">
      <w:pPr>
        <w:spacing w:before="240"/>
      </w:pPr>
      <w:r w:rsidRPr="003E1474">
        <w:t>If you can</w:t>
      </w:r>
      <w:r>
        <w:t>'</w:t>
      </w:r>
      <w:r w:rsidRPr="003E1474">
        <w:t>t get to a voting place because you</w:t>
      </w:r>
      <w:r>
        <w:t>'</w:t>
      </w:r>
      <w:r w:rsidRPr="003E1474">
        <w:t xml:space="preserve">re in hospital, a friend or whānau member can bring you your voting papers from </w:t>
      </w:r>
      <w:r w:rsidRPr="00690E6A">
        <w:rPr>
          <w:b/>
          <w:bCs/>
        </w:rPr>
        <w:t>Monday 26 October</w:t>
      </w:r>
      <w:r w:rsidRPr="00765D10">
        <w:t>.</w:t>
      </w:r>
    </w:p>
    <w:p w:rsidR="00241CEF" w:rsidP="00172D32" w:rsidRDefault="00241CEF" w14:paraId="09339657" w14:textId="77777777">
      <w:pPr>
        <w:spacing w:before="240"/>
      </w:pPr>
      <w:r w:rsidRPr="003E1474">
        <w:t xml:space="preserve">Find out more at </w:t>
      </w:r>
      <w:hyperlink w:history="1" r:id="rId15">
        <w:r w:rsidRPr="00690E6A">
          <w:rPr>
            <w:rStyle w:val="Hyperlink"/>
            <w:rFonts w:eastAsia="Aptos" w:cs="Arial"/>
            <w:b/>
            <w:bCs/>
          </w:rPr>
          <w:t>vote.nz</w:t>
        </w:r>
      </w:hyperlink>
      <w:r>
        <w:t xml:space="preserve"> </w:t>
      </w:r>
      <w:r w:rsidRPr="003E1474">
        <w:t xml:space="preserve">or call </w:t>
      </w:r>
      <w:r w:rsidRPr="00502641">
        <w:rPr>
          <w:b/>
          <w:bCs/>
        </w:rPr>
        <w:t>0800 36 76 56</w:t>
      </w:r>
      <w:r w:rsidRPr="003E1474">
        <w:t xml:space="preserve"> to talk over your options</w:t>
      </w:r>
      <w:r w:rsidRPr="00765D10">
        <w:t>.</w:t>
      </w:r>
    </w:p>
    <w:p w:rsidRPr="00765D10" w:rsidR="00DE7CF7" w:rsidP="00172D32" w:rsidRDefault="00DE7CF7" w14:paraId="3D6D14D5" w14:textId="77777777">
      <w:pPr>
        <w:spacing w:before="240"/>
      </w:pPr>
    </w:p>
    <w:p w:rsidRPr="00F60B50" w:rsidR="00241CEF" w:rsidP="00012559" w:rsidRDefault="00241CEF" w14:paraId="1B1B2EDF" w14:textId="77777777">
      <w:pPr>
        <w:pStyle w:val="Heading2"/>
      </w:pPr>
      <w:r w:rsidRPr="00F60B50">
        <w:t>Voting from overseas</w:t>
      </w:r>
    </w:p>
    <w:p w:rsidRPr="00765D10" w:rsidR="00241CEF" w:rsidP="00172D32" w:rsidRDefault="00241CEF" w14:paraId="7CE1DB61" w14:textId="77777777">
      <w:pPr>
        <w:spacing w:before="240"/>
      </w:pPr>
      <w:r w:rsidRPr="003E1474">
        <w:t>If you</w:t>
      </w:r>
      <w:r>
        <w:t>'</w:t>
      </w:r>
      <w:r w:rsidRPr="003E1474">
        <w:t xml:space="preserve">ll be in Aotearoa New Zealand when voting starts on </w:t>
      </w:r>
      <w:r w:rsidRPr="00690E6A">
        <w:rPr>
          <w:b/>
          <w:bCs/>
        </w:rPr>
        <w:t>Monday 26 October</w:t>
      </w:r>
      <w:r w:rsidRPr="003E1474">
        <w:t>, it</w:t>
      </w:r>
      <w:r>
        <w:t>'</w:t>
      </w:r>
      <w:r w:rsidRPr="003E1474">
        <w:t>s easier to vote before you leave</w:t>
      </w:r>
      <w:r w:rsidRPr="00765D10">
        <w:t>.</w:t>
      </w:r>
    </w:p>
    <w:p w:rsidR="00241CEF" w:rsidP="00172D32" w:rsidRDefault="00241CEF" w14:paraId="7FAA052E" w14:textId="77777777">
      <w:pPr>
        <w:spacing w:before="240"/>
      </w:pPr>
      <w:r w:rsidRPr="003E1474">
        <w:lastRenderedPageBreak/>
        <w:t>If you</w:t>
      </w:r>
      <w:r>
        <w:t>'</w:t>
      </w:r>
      <w:r w:rsidRPr="003E1474">
        <w:t xml:space="preserve">re voting from overseas, you must be enrolled by </w:t>
      </w:r>
      <w:r w:rsidRPr="00690E6A">
        <w:rPr>
          <w:b/>
          <w:bCs/>
        </w:rPr>
        <w:t>midnight, Sunday 25 October (NZ time)</w:t>
      </w:r>
      <w:r w:rsidRPr="003E1474">
        <w:t xml:space="preserve">. You can enrol or update your details at </w:t>
      </w:r>
      <w:hyperlink w:history="1" r:id="rId16">
        <w:r w:rsidRPr="00012559">
          <w:rPr>
            <w:rStyle w:val="Hyperlink"/>
            <w:rFonts w:eastAsia="Aptos" w:cs="Arial"/>
            <w:b/>
            <w:bCs/>
          </w:rPr>
          <w:t>vote.nz</w:t>
        </w:r>
      </w:hyperlink>
    </w:p>
    <w:p w:rsidRPr="00765D10" w:rsidR="00241CEF" w:rsidP="00172D32" w:rsidRDefault="00241CEF" w14:paraId="3895BA1C" w14:textId="77777777">
      <w:pPr>
        <w:spacing w:before="240"/>
      </w:pPr>
      <w:r w:rsidRPr="003E1474">
        <w:t xml:space="preserve">You can vote from overseas from </w:t>
      </w:r>
      <w:r w:rsidRPr="00690E6A">
        <w:rPr>
          <w:b/>
          <w:bCs/>
        </w:rPr>
        <w:t>Wednesday 21 October</w:t>
      </w:r>
      <w:r w:rsidRPr="003E1474">
        <w:t xml:space="preserve"> until </w:t>
      </w:r>
      <w:r w:rsidRPr="00690E6A">
        <w:rPr>
          <w:b/>
          <w:bCs/>
        </w:rPr>
        <w:t>7pm, Saturday 7 November (NZ time)</w:t>
      </w:r>
      <w:r w:rsidRPr="00765D10">
        <w:t>.</w:t>
      </w:r>
    </w:p>
    <w:p w:rsidR="00241CEF" w:rsidP="00172D32" w:rsidRDefault="00241CEF" w14:paraId="63119C83" w14:textId="77777777">
      <w:pPr>
        <w:spacing w:before="240"/>
      </w:pPr>
      <w:r w:rsidRPr="003E1474">
        <w:t xml:space="preserve">The easiest and quickest way to vote from overseas is to download and complete your voting papers and then upload them at </w:t>
      </w:r>
      <w:hyperlink w:history="1" r:id="rId17">
        <w:r w:rsidRPr="00012559">
          <w:rPr>
            <w:rStyle w:val="Hyperlink"/>
            <w:rFonts w:eastAsia="Aptos" w:cs="Arial"/>
            <w:b/>
            <w:bCs/>
          </w:rPr>
          <w:t>vote.nz</w:t>
        </w:r>
      </w:hyperlink>
    </w:p>
    <w:p w:rsidR="00241CEF" w:rsidP="00172D32" w:rsidRDefault="00241CEF" w14:paraId="35AE2D59" w14:textId="1824A11C">
      <w:pPr>
        <w:spacing w:before="240"/>
      </w:pPr>
      <w:r w:rsidRPr="003E1474">
        <w:t xml:space="preserve">You may also be able to vote in person at an overseas voting place. A list of overseas voting places will be available at </w:t>
      </w:r>
      <w:hyperlink w:history="1" r:id="rId18">
        <w:r w:rsidRPr="00012559">
          <w:rPr>
            <w:rStyle w:val="Hyperlink"/>
            <w:rFonts w:eastAsia="Aptos" w:cs="Arial"/>
            <w:b/>
            <w:bCs/>
          </w:rPr>
          <w:t>vote.nz</w:t>
        </w:r>
      </w:hyperlink>
    </w:p>
    <w:p w:rsidR="00241CEF" w:rsidP="00172D32" w:rsidRDefault="00241CEF" w14:paraId="760E8E6A" w14:textId="657DECA4">
      <w:pPr>
        <w:spacing w:before="240"/>
      </w:pPr>
      <w:r w:rsidRPr="003E1474">
        <w:t>If these options don</w:t>
      </w:r>
      <w:r>
        <w:t>'</w:t>
      </w:r>
      <w:r w:rsidRPr="003E1474">
        <w:t xml:space="preserve">t work for you, please email </w:t>
      </w:r>
      <w:hyperlink w:history="1" r:id="rId19">
        <w:r w:rsidRPr="00690E6A">
          <w:rPr>
            <w:rStyle w:val="Hyperlink"/>
            <w:b/>
            <w:bCs/>
          </w:rPr>
          <w:t>overseas@vote.nz</w:t>
        </w:r>
      </w:hyperlink>
      <w:r w:rsidRPr="003E1474">
        <w:t xml:space="preserve"> or call </w:t>
      </w:r>
      <w:r w:rsidRPr="00502641">
        <w:rPr>
          <w:b/>
          <w:bCs/>
        </w:rPr>
        <w:t>+64 9 909 4182</w:t>
      </w:r>
      <w:r w:rsidRPr="003E1474">
        <w:t xml:space="preserve"> (international call rates may apply) for help</w:t>
      </w:r>
      <w:r w:rsidRPr="00765D10">
        <w:t>.</w:t>
      </w:r>
    </w:p>
    <w:p w:rsidRPr="00765D10" w:rsidR="00DE7CF7" w:rsidP="00172D32" w:rsidRDefault="00DE7CF7" w14:paraId="4ADD7F19" w14:textId="77777777">
      <w:pPr>
        <w:spacing w:before="240"/>
      </w:pPr>
    </w:p>
    <w:p w:rsidRPr="00F60B50" w:rsidR="00241CEF" w:rsidP="00012559" w:rsidRDefault="00241CEF" w14:paraId="277A659B" w14:textId="77777777">
      <w:pPr>
        <w:pStyle w:val="Heading2"/>
      </w:pPr>
      <w:r w:rsidRPr="00F60B50">
        <w:t>Need help to read or mark your voting papers?</w:t>
      </w:r>
    </w:p>
    <w:p w:rsidRPr="00F60B50" w:rsidR="00241CEF" w:rsidP="00012559" w:rsidRDefault="00241CEF" w14:paraId="05C237A8" w14:textId="4190AA91">
      <w:pPr>
        <w:spacing w:before="240"/>
      </w:pPr>
      <w:r w:rsidRPr="00F60B50">
        <w:t>A friend, whānau member, or someone working at the voting place can help you to read or mark your voting paper. That person can:</w:t>
      </w:r>
      <w:r w:rsidRPr="00F60B50" w:rsidR="007E23C5">
        <w:t xml:space="preserve"> </w:t>
      </w:r>
    </w:p>
    <w:p w:rsidR="007E23C5" w:rsidP="00012559" w:rsidRDefault="00241CEF" w14:paraId="376C4FDE" w14:textId="77777777">
      <w:pPr>
        <w:pStyle w:val="ListParagraph"/>
        <w:numPr>
          <w:ilvl w:val="0"/>
          <w:numId w:val="23"/>
        </w:numPr>
        <w:ind w:left="714" w:hanging="357"/>
      </w:pPr>
      <w:r w:rsidRPr="003E1474">
        <w:t>go behind the voting screen wi</w:t>
      </w:r>
      <w:r w:rsidRPr="00A04824">
        <w:t xml:space="preserve">th you </w:t>
      </w:r>
    </w:p>
    <w:p w:rsidR="003B2171" w:rsidP="00012559" w:rsidRDefault="00241CEF" w14:paraId="78021959" w14:textId="77777777">
      <w:pPr>
        <w:pStyle w:val="ListParagraph"/>
        <w:numPr>
          <w:ilvl w:val="0"/>
          <w:numId w:val="23"/>
        </w:numPr>
        <w:ind w:left="714" w:hanging="357"/>
      </w:pPr>
      <w:r w:rsidRPr="00A04824">
        <w:t xml:space="preserve">read out the words and information on the voting paper </w:t>
      </w:r>
    </w:p>
    <w:p w:rsidR="00241CEF" w:rsidP="003B2171" w:rsidRDefault="00241CEF" w14:paraId="06DDE374" w14:textId="2A39132D">
      <w:pPr>
        <w:pStyle w:val="ListParagraph"/>
        <w:numPr>
          <w:ilvl w:val="0"/>
          <w:numId w:val="23"/>
        </w:numPr>
        <w:ind w:left="714" w:hanging="357"/>
      </w:pPr>
      <w:r w:rsidRPr="00A04824">
        <w:lastRenderedPageBreak/>
        <w:t>mark the voting</w:t>
      </w:r>
      <w:r w:rsidRPr="003E1474">
        <w:t xml:space="preserve"> paper for you if you ask them to.</w:t>
      </w:r>
    </w:p>
    <w:p w:rsidRPr="00F60B50" w:rsidR="00241CEF" w:rsidP="00012559" w:rsidRDefault="00241CEF" w14:paraId="096B8E32" w14:textId="77777777">
      <w:pPr>
        <w:spacing w:before="240"/>
      </w:pPr>
      <w:r w:rsidRPr="00F60B50">
        <w:t>They can't tell you who you should vote for.</w:t>
      </w:r>
    </w:p>
    <w:p w:rsidRPr="00F60B50" w:rsidR="00241CEF" w:rsidP="00012559" w:rsidRDefault="00241CEF" w14:paraId="7E3AB85A" w14:textId="77777777">
      <w:pPr>
        <w:spacing w:before="240"/>
      </w:pPr>
      <w:r w:rsidRPr="00F60B50">
        <w:t>If you're blind, partially blind or have a physical disability that means you can't mark your voting paper without help, you can vote using the telephone dictation service.</w:t>
      </w:r>
    </w:p>
    <w:p w:rsidR="003B2171" w:rsidP="00172D32" w:rsidRDefault="00241CEF" w14:paraId="005F3EDD" w14:textId="5E41FB12">
      <w:pPr>
        <w:spacing w:before="240"/>
      </w:pPr>
      <w:r w:rsidR="00241CEF">
        <w:rPr/>
        <w:t xml:space="preserve">You need to register to use this service. You can register from </w:t>
      </w:r>
      <w:r w:rsidRPr="5CF85BB4" w:rsidR="00241CEF">
        <w:rPr>
          <w:b w:val="1"/>
          <w:bCs w:val="1"/>
        </w:rPr>
        <w:t>5 October</w:t>
      </w:r>
      <w:r w:rsidR="00241CEF">
        <w:rPr/>
        <w:t xml:space="preserve"> by calling </w:t>
      </w:r>
      <w:r w:rsidRPr="5CF85BB4" w:rsidR="00241CEF">
        <w:rPr>
          <w:b w:val="1"/>
          <w:bCs w:val="1"/>
        </w:rPr>
        <w:t>0800 028 028</w:t>
      </w:r>
      <w:r w:rsidR="00241CEF">
        <w:rPr/>
        <w:t xml:space="preserve"> and select</w:t>
      </w:r>
      <w:r w:rsidRPr="5CF85BB4" w:rsidR="00241CEF">
        <w:rPr>
          <w:b w:val="1"/>
          <w:bCs w:val="1"/>
        </w:rPr>
        <w:t xml:space="preserve"> op</w:t>
      </w:r>
      <w:r w:rsidRPr="5CF85BB4" w:rsidR="00241CEF">
        <w:rPr>
          <w:b w:val="1"/>
          <w:bCs w:val="1"/>
        </w:rPr>
        <w:t>tion 1</w:t>
      </w:r>
      <w:r w:rsidR="00241CEF">
        <w:rPr/>
        <w:t xml:space="preserve"> to</w:t>
      </w:r>
      <w:r w:rsidR="00241CEF">
        <w:rPr/>
        <w:t xml:space="preserve"> register or emailing </w:t>
      </w:r>
      <w:hyperlink r:id="R31e2c0b19c15487f">
        <w:r w:rsidRPr="5CF85BB4" w:rsidR="00241CEF">
          <w:rPr>
            <w:rStyle w:val="Hyperlink"/>
            <w:b w:val="1"/>
            <w:bCs w:val="1"/>
          </w:rPr>
          <w:t>dictation@vote.nz</w:t>
        </w:r>
      </w:hyperlink>
    </w:p>
    <w:p w:rsidR="00DE7CF7" w:rsidP="00DE7CF7" w:rsidRDefault="00241CEF" w14:paraId="2BA15F7A" w14:textId="77777777">
      <w:pPr>
        <w:spacing w:before="240"/>
      </w:pPr>
      <w:r>
        <w:t xml:space="preserve">Visit </w:t>
      </w:r>
      <w:hyperlink w:history="1" r:id="rId21">
        <w:r w:rsidRPr="00690E6A">
          <w:rPr>
            <w:rStyle w:val="Hyperlink"/>
            <w:b/>
            <w:bCs/>
          </w:rPr>
          <w:t>vote.nz</w:t>
        </w:r>
        <w:r w:rsidRPr="003B2171">
          <w:rPr>
            <w:rStyle w:val="Hyperlink"/>
            <w:b/>
            <w:bCs/>
          </w:rPr>
          <w:t>/</w:t>
        </w:r>
        <w:r w:rsidRPr="00690E6A">
          <w:rPr>
            <w:rStyle w:val="Hyperlink"/>
            <w:b/>
            <w:bCs/>
          </w:rPr>
          <w:t>dictation</w:t>
        </w:r>
      </w:hyperlink>
      <w:r>
        <w:t xml:space="preserve"> </w:t>
      </w:r>
      <w:r w:rsidRPr="003E1474">
        <w:t>to find out more about this service</w:t>
      </w:r>
      <w:r w:rsidRPr="00765D10">
        <w:t>.</w:t>
      </w:r>
    </w:p>
    <w:p w:rsidR="00DE7CF7" w:rsidP="00DE7CF7" w:rsidRDefault="00DE7CF7" w14:paraId="58E63758" w14:textId="77777777">
      <w:pPr>
        <w:spacing w:before="240"/>
      </w:pPr>
    </w:p>
    <w:p w:rsidR="00241CEF" w:rsidP="00DE7CF7" w:rsidRDefault="00241CEF" w14:paraId="54AD182E" w14:textId="68D89C04">
      <w:pPr>
        <w:pStyle w:val="Heading2"/>
      </w:pPr>
      <w:r w:rsidRPr="003E1474">
        <w:t>Want more information?</w:t>
      </w:r>
    </w:p>
    <w:p w:rsidR="00241CEF" w:rsidP="00012559" w:rsidRDefault="00241CEF" w14:paraId="0F857C19" w14:textId="77777777">
      <w:pPr>
        <w:pStyle w:val="ListParagraph"/>
        <w:numPr>
          <w:ilvl w:val="0"/>
          <w:numId w:val="24"/>
        </w:numPr>
        <w:ind w:left="714" w:hanging="357"/>
      </w:pPr>
      <w:r w:rsidRPr="003E1474">
        <w:t xml:space="preserve">Visit </w:t>
      </w:r>
      <w:hyperlink w:history="1" r:id="rId22">
        <w:r w:rsidRPr="00012559">
          <w:rPr>
            <w:rStyle w:val="Hyperlink"/>
            <w:rFonts w:eastAsia="Aptos" w:cs="Arial"/>
            <w:b/>
            <w:bCs/>
          </w:rPr>
          <w:t>vote.nz</w:t>
        </w:r>
      </w:hyperlink>
    </w:p>
    <w:p w:rsidR="00241CEF" w:rsidP="00012559" w:rsidRDefault="00241CEF" w14:paraId="0EF68754" w14:textId="77777777">
      <w:pPr>
        <w:pStyle w:val="ListParagraph"/>
        <w:numPr>
          <w:ilvl w:val="0"/>
          <w:numId w:val="24"/>
        </w:numPr>
        <w:ind w:left="714" w:hanging="357"/>
        <w:rPr>
          <w:b/>
          <w:bCs/>
        </w:rPr>
      </w:pPr>
      <w:r w:rsidRPr="003E1474">
        <w:t xml:space="preserve">Call </w:t>
      </w:r>
      <w:r w:rsidRPr="00502641">
        <w:rPr>
          <w:b/>
          <w:bCs/>
        </w:rPr>
        <w:t>0800 36 76 56</w:t>
      </w:r>
    </w:p>
    <w:p w:rsidR="00241CEF" w:rsidP="00172D32" w:rsidRDefault="00241CEF" w14:paraId="22B2567E" w14:textId="77777777">
      <w:pPr>
        <w:spacing w:before="240"/>
      </w:pPr>
      <w:r w:rsidRPr="003E1474">
        <w:t xml:space="preserve">Information about enrolling and voting is also available in other languages and alternate formats at </w:t>
      </w:r>
      <w:hyperlink w:history="1" r:id="rId23">
        <w:r w:rsidRPr="00012559">
          <w:rPr>
            <w:rStyle w:val="Hyperlink"/>
            <w:rFonts w:eastAsia="Aptos" w:cs="Arial"/>
            <w:b/>
            <w:bCs/>
          </w:rPr>
          <w:t>vote.nz</w:t>
        </w:r>
      </w:hyperlink>
    </w:p>
    <w:p w:rsidR="00E37F4D" w:rsidRDefault="00241CEF" w14:paraId="3F74F813" w14:textId="77777777">
      <w:pPr>
        <w:spacing w:before="240"/>
      </w:pPr>
      <w:r w:rsidRPr="00F60B50">
        <w:t>Share this information with your whānau and friends and help them get ready to vote.</w:t>
      </w:r>
    </w:p>
    <w:p w:rsidR="003B2171" w:rsidP="00690E6A" w:rsidRDefault="003B2171" w14:paraId="2B456417" w14:textId="77777777">
      <w:pPr>
        <w:spacing w:before="240"/>
      </w:pPr>
    </w:p>
    <w:p w:rsidR="003B2171" w:rsidRDefault="004A77E9" w14:paraId="399B141E" w14:textId="25904023">
      <w:pPr>
        <w:spacing w:before="240"/>
        <w:rPr>
          <w:rFonts w:eastAsia="Aptos Display"/>
          <w:b/>
          <w:bCs/>
        </w:rPr>
      </w:pPr>
      <w:r w:rsidRPr="004A77E9">
        <w:rPr>
          <w:b/>
          <w:bCs/>
        </w:rPr>
        <w:t xml:space="preserve">End of </w:t>
      </w:r>
      <w:r>
        <w:rPr>
          <w:b/>
          <w:bCs/>
        </w:rPr>
        <w:t>Y</w:t>
      </w:r>
      <w:r w:rsidRPr="004A77E9">
        <w:rPr>
          <w:rFonts w:eastAsia="Aptos Display"/>
          <w:b/>
          <w:bCs/>
        </w:rPr>
        <w:t>our guide to voting in the 2026 General</w:t>
      </w:r>
      <w:r w:rsidR="007F734F">
        <w:rPr>
          <w:rFonts w:eastAsia="Aptos Display"/>
          <w:b/>
          <w:bCs/>
        </w:rPr>
        <w:t xml:space="preserve"> </w:t>
      </w:r>
      <w:r w:rsidRPr="004A77E9">
        <w:rPr>
          <w:rFonts w:eastAsia="Aptos Display"/>
          <w:b/>
          <w:bCs/>
        </w:rPr>
        <w:t>Election.</w:t>
      </w:r>
    </w:p>
    <w:p w:rsidRPr="000A408A" w:rsidR="008F322C" w:rsidP="000A408A" w:rsidRDefault="003B2171" w14:paraId="6CCC961B" w14:textId="0B83BA2B">
      <w:pPr>
        <w:spacing w:after="0" w:line="240" w:lineRule="auto"/>
        <w:rPr>
          <w:rFonts w:eastAsia="Aptos Display"/>
          <w:b/>
          <w:bCs/>
        </w:rPr>
      </w:pPr>
      <w:r>
        <w:rPr>
          <w:rFonts w:eastAsia="Aptos Display"/>
          <w:b/>
          <w:bCs/>
        </w:rPr>
        <w:br w:type="page"/>
      </w:r>
      <w:r>
        <w:lastRenderedPageBreak/>
        <w:br w:type="page"/>
      </w:r>
    </w:p>
    <w:p w:rsidR="007B4302" w:rsidRDefault="007B4302" w14:paraId="18BCE2B0" w14:textId="1F626A05">
      <w:pPr>
        <w:spacing w:after="0" w:line="240" w:lineRule="auto"/>
      </w:pPr>
      <w:r>
        <w:lastRenderedPageBreak/>
        <w:br w:type="page"/>
      </w:r>
    </w:p>
    <w:p w:rsidR="003B2171" w:rsidRDefault="003B2171" w14:paraId="1D8A0182" w14:textId="77777777">
      <w:pPr>
        <w:spacing w:before="240"/>
      </w:pPr>
    </w:p>
    <w:p w:rsidR="003B2171" w:rsidRDefault="003B2171" w14:paraId="143A6CEE" w14:textId="77777777">
      <w:pPr>
        <w:spacing w:before="240"/>
      </w:pPr>
    </w:p>
    <w:p w:rsidR="003B2171" w:rsidRDefault="003B2171" w14:paraId="0661B385" w14:textId="77777777">
      <w:pPr>
        <w:spacing w:before="240"/>
      </w:pPr>
    </w:p>
    <w:p w:rsidR="003B2171" w:rsidRDefault="003B2171" w14:paraId="50C085A2" w14:textId="77777777">
      <w:pPr>
        <w:spacing w:before="240"/>
      </w:pPr>
    </w:p>
    <w:p w:rsidR="003B2171" w:rsidRDefault="003B2171" w14:paraId="09B93A7A" w14:textId="77777777">
      <w:pPr>
        <w:spacing w:before="240"/>
      </w:pPr>
    </w:p>
    <w:p w:rsidR="003B2171" w:rsidRDefault="003B2171" w14:paraId="4AB7C39D" w14:textId="77777777">
      <w:pPr>
        <w:spacing w:before="240"/>
      </w:pPr>
    </w:p>
    <w:p w:rsidR="003B2171" w:rsidRDefault="003B2171" w14:paraId="777310E9" w14:textId="77777777">
      <w:pPr>
        <w:spacing w:before="240"/>
      </w:pPr>
    </w:p>
    <w:p w:rsidR="003B2171" w:rsidRDefault="003B2171" w14:paraId="55A64328" w14:textId="77777777">
      <w:pPr>
        <w:spacing w:before="240"/>
      </w:pPr>
    </w:p>
    <w:p w:rsidR="003B2171" w:rsidRDefault="003B2171" w14:paraId="568F9EB8" w14:textId="77777777">
      <w:pPr>
        <w:spacing w:before="240"/>
      </w:pPr>
    </w:p>
    <w:p w:rsidR="003B2171" w:rsidRDefault="003B2171" w14:paraId="63252B8C" w14:textId="77777777">
      <w:pPr>
        <w:spacing w:before="240"/>
      </w:pPr>
    </w:p>
    <w:p w:rsidR="003B2171" w:rsidRDefault="003B2171" w14:paraId="53298E9E" w14:textId="77777777">
      <w:pPr>
        <w:spacing w:before="240"/>
      </w:pPr>
    </w:p>
    <w:p w:rsidR="003B2171" w:rsidRDefault="003B2171" w14:paraId="7656F632" w14:textId="77777777">
      <w:pPr>
        <w:spacing w:before="240"/>
      </w:pPr>
    </w:p>
    <w:p w:rsidR="003B2171" w:rsidRDefault="003B2171" w14:paraId="0EED3F58" w14:textId="77777777">
      <w:pPr>
        <w:spacing w:before="240"/>
      </w:pPr>
    </w:p>
    <w:p w:rsidR="003B2171" w:rsidRDefault="003B2171" w14:paraId="5F38420E" w14:textId="77777777">
      <w:pPr>
        <w:spacing w:before="240"/>
      </w:pPr>
    </w:p>
    <w:p w:rsidR="003B2171" w:rsidRDefault="003B2171" w14:paraId="6D888194" w14:textId="77777777">
      <w:pPr>
        <w:spacing w:before="240"/>
      </w:pPr>
    </w:p>
    <w:p w:rsidR="000A408A" w:rsidRDefault="000A408A" w14:paraId="572E43AE" w14:textId="77777777">
      <w:pPr>
        <w:spacing w:before="240"/>
      </w:pPr>
    </w:p>
    <w:p w:rsidR="003B2171" w:rsidRDefault="003B2171" w14:paraId="6FDD4655" w14:textId="77777777">
      <w:pPr>
        <w:spacing w:before="240"/>
      </w:pPr>
    </w:p>
    <w:p w:rsidR="003B2171" w:rsidP="00690E6A" w:rsidRDefault="003B2171" w14:paraId="13FD2EAE" w14:textId="70F4A8B9">
      <w:pPr>
        <w:spacing w:before="240"/>
      </w:pPr>
      <w:r>
        <w:t>E231-LP 07/26</w:t>
      </w:r>
    </w:p>
    <w:sectPr w:rsidR="003B2171" w:rsidSect="00241CEF">
      <w:footerReference w:type="default" r:id="rId24"/>
      <w:pgSz w:w="11907" w:h="16839" w:orient="portrait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0DB6" w:rsidRDefault="00630DB6" w14:paraId="47C8099B" w14:textId="77777777">
      <w:r>
        <w:separator/>
      </w:r>
    </w:p>
  </w:endnote>
  <w:endnote w:type="continuationSeparator" w:id="0">
    <w:p w:rsidR="00630DB6" w:rsidRDefault="00630DB6" w14:paraId="13559E6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1E3F" w:rsidP="00D6394F" w:rsidRDefault="00D6394F" w14:paraId="6D022E9E" w14:textId="77777777">
    <w:pPr>
      <w:pStyle w:val="Footer"/>
      <w:framePr w:wrap="auto" w:hAnchor="text" w:vAnchor="margin" w:xAlign="left" w:yAlign="inline" w:hRule="auto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0DB6" w:rsidRDefault="00630DB6" w14:paraId="4148134A" w14:textId="77777777">
      <w:r>
        <w:separator/>
      </w:r>
    </w:p>
  </w:footnote>
  <w:footnote w:type="continuationSeparator" w:id="0">
    <w:p w:rsidR="00630DB6" w:rsidRDefault="00630DB6" w14:paraId="251006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2D4042" w:rsidP="00947ACC" w:rsidRDefault="008F00B1" w14:paraId="294C50FB" w14:textId="48CB5A00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488193" wp14:editId="449FBA7F">
              <wp:simplePos x="0" y="0"/>
              <wp:positionH relativeFrom="column">
                <wp:posOffset>0</wp:posOffset>
              </wp:positionH>
              <wp:positionV relativeFrom="page">
                <wp:posOffset>395605</wp:posOffset>
              </wp:positionV>
              <wp:extent cx="655320" cy="371475"/>
              <wp:effectExtent l="0" t="0" r="11430" b="285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320DFF" w:rsidR="008F00B1" w:rsidP="008F00B1" w:rsidRDefault="008F00B1" w14:paraId="5266B219" w14:textId="77777777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488193">
              <v:stroke joinstyle="miter"/>
              <v:path gradientshapeok="t" o:connecttype="rect"/>
            </v:shapetype>
            <v:shape id="Text Box 1" style="position:absolute;margin-left:0;margin-top:31.15pt;width:51.6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weight="1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">
              <v:textbox inset="1.5mm,,1.5mm">
                <w:txbxContent>
                  <w:p w:rsidRPr="00320DFF" w:rsidR="008F00B1" w:rsidP="008F00B1" w:rsidRDefault="008F00B1" w14:paraId="5266B219" w14:textId="77777777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1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5D84ECF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5" w15:restartNumberingAfterBreak="0">
    <w:nsid w:val="5A4B2F1E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6" w15:restartNumberingAfterBreak="0">
    <w:nsid w:val="5AB75BD6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7" w15:restartNumberingAfterBreak="0">
    <w:nsid w:val="63D937FA"/>
    <w:multiLevelType w:val="hybridMultilevel"/>
    <w:tmpl w:val="2462310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num w:numId="1" w16cid:durableId="1821918619">
    <w:abstractNumId w:val="12"/>
  </w:num>
  <w:num w:numId="2" w16cid:durableId="57637754">
    <w:abstractNumId w:val="18"/>
  </w:num>
  <w:num w:numId="3" w16cid:durableId="1237475871">
    <w:abstractNumId w:val="12"/>
  </w:num>
  <w:num w:numId="4" w16cid:durableId="598410928">
    <w:abstractNumId w:val="12"/>
  </w:num>
  <w:num w:numId="5" w16cid:durableId="195629227">
    <w:abstractNumId w:val="12"/>
  </w:num>
  <w:num w:numId="6" w16cid:durableId="728071319">
    <w:abstractNumId w:val="12"/>
  </w:num>
  <w:num w:numId="7" w16cid:durableId="1028019779">
    <w:abstractNumId w:val="18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3"/>
  </w:num>
  <w:num w:numId="19" w16cid:durableId="630941144">
    <w:abstractNumId w:val="11"/>
  </w:num>
  <w:num w:numId="20" w16cid:durableId="334303644">
    <w:abstractNumId w:val="10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19"/>
  </w:num>
  <w:num w:numId="22" w16cid:durableId="2097094042">
    <w:abstractNumId w:val="15"/>
  </w:num>
  <w:num w:numId="23" w16cid:durableId="440338901">
    <w:abstractNumId w:val="16"/>
  </w:num>
  <w:num w:numId="24" w16cid:durableId="313067194">
    <w:abstractNumId w:val="14"/>
  </w:num>
  <w:num w:numId="25" w16cid:durableId="19043724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VerticalSpacing w:val="653"/>
  <w:displayHorizontalDrawingGridEvery w:val="2"/>
  <w:noPunctuationKerning/>
  <w:characterSpacingControl w:val="doNotCompress"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CEF"/>
    <w:rsid w:val="00012559"/>
    <w:rsid w:val="00016497"/>
    <w:rsid w:val="00024B12"/>
    <w:rsid w:val="00032CA6"/>
    <w:rsid w:val="000345FC"/>
    <w:rsid w:val="00045652"/>
    <w:rsid w:val="000662BC"/>
    <w:rsid w:val="00067348"/>
    <w:rsid w:val="00074CED"/>
    <w:rsid w:val="00095FA5"/>
    <w:rsid w:val="000A119E"/>
    <w:rsid w:val="000A4071"/>
    <w:rsid w:val="000A408A"/>
    <w:rsid w:val="000A7436"/>
    <w:rsid w:val="000B2268"/>
    <w:rsid w:val="000B7E12"/>
    <w:rsid w:val="000C42F4"/>
    <w:rsid w:val="000C4FD0"/>
    <w:rsid w:val="000C66B0"/>
    <w:rsid w:val="000D0038"/>
    <w:rsid w:val="000D2224"/>
    <w:rsid w:val="000D2CC9"/>
    <w:rsid w:val="000D3D3D"/>
    <w:rsid w:val="000D416D"/>
    <w:rsid w:val="000D4395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600D"/>
    <w:rsid w:val="00172D32"/>
    <w:rsid w:val="00177ACF"/>
    <w:rsid w:val="00185577"/>
    <w:rsid w:val="001A0859"/>
    <w:rsid w:val="001A1181"/>
    <w:rsid w:val="001A2407"/>
    <w:rsid w:val="001A6044"/>
    <w:rsid w:val="001E071C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1CEF"/>
    <w:rsid w:val="00242BDD"/>
    <w:rsid w:val="002509C9"/>
    <w:rsid w:val="00261011"/>
    <w:rsid w:val="00276FEB"/>
    <w:rsid w:val="00281420"/>
    <w:rsid w:val="002830B9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3BD1"/>
    <w:rsid w:val="003623E2"/>
    <w:rsid w:val="003636A7"/>
    <w:rsid w:val="003664DB"/>
    <w:rsid w:val="00367B77"/>
    <w:rsid w:val="00390C2D"/>
    <w:rsid w:val="003948E5"/>
    <w:rsid w:val="003A254E"/>
    <w:rsid w:val="003A5B25"/>
    <w:rsid w:val="003B0ECF"/>
    <w:rsid w:val="003B2171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E4230"/>
    <w:rsid w:val="003F2AEE"/>
    <w:rsid w:val="004049C1"/>
    <w:rsid w:val="004071BB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A77E9"/>
    <w:rsid w:val="004B50CF"/>
    <w:rsid w:val="004C18EF"/>
    <w:rsid w:val="004C7A62"/>
    <w:rsid w:val="004D1F2A"/>
    <w:rsid w:val="004D2D5F"/>
    <w:rsid w:val="004F1626"/>
    <w:rsid w:val="00516A2B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5F5CE6"/>
    <w:rsid w:val="006031F5"/>
    <w:rsid w:val="006056D0"/>
    <w:rsid w:val="00612069"/>
    <w:rsid w:val="006169F4"/>
    <w:rsid w:val="00616AEC"/>
    <w:rsid w:val="00624CC2"/>
    <w:rsid w:val="0062658E"/>
    <w:rsid w:val="00630DB6"/>
    <w:rsid w:val="00633B9E"/>
    <w:rsid w:val="006344C7"/>
    <w:rsid w:val="0063491F"/>
    <w:rsid w:val="00635148"/>
    <w:rsid w:val="00637AF4"/>
    <w:rsid w:val="00640228"/>
    <w:rsid w:val="0066771C"/>
    <w:rsid w:val="00671578"/>
    <w:rsid w:val="006806CA"/>
    <w:rsid w:val="0068372F"/>
    <w:rsid w:val="00686045"/>
    <w:rsid w:val="00690E6A"/>
    <w:rsid w:val="00691D2D"/>
    <w:rsid w:val="00694AF8"/>
    <w:rsid w:val="00695F79"/>
    <w:rsid w:val="006978F2"/>
    <w:rsid w:val="006A56B9"/>
    <w:rsid w:val="006B0813"/>
    <w:rsid w:val="006F30FD"/>
    <w:rsid w:val="00711B31"/>
    <w:rsid w:val="00713CB9"/>
    <w:rsid w:val="00720281"/>
    <w:rsid w:val="00720386"/>
    <w:rsid w:val="0072308E"/>
    <w:rsid w:val="007233A1"/>
    <w:rsid w:val="00723DC2"/>
    <w:rsid w:val="007365FB"/>
    <w:rsid w:val="00751D58"/>
    <w:rsid w:val="00754054"/>
    <w:rsid w:val="00765CE9"/>
    <w:rsid w:val="00770AE1"/>
    <w:rsid w:val="00772447"/>
    <w:rsid w:val="00772840"/>
    <w:rsid w:val="007B1201"/>
    <w:rsid w:val="007B4302"/>
    <w:rsid w:val="007E23C5"/>
    <w:rsid w:val="007E6A23"/>
    <w:rsid w:val="007F734F"/>
    <w:rsid w:val="00814E01"/>
    <w:rsid w:val="00821A3E"/>
    <w:rsid w:val="00833DBF"/>
    <w:rsid w:val="00841B0E"/>
    <w:rsid w:val="00855DDB"/>
    <w:rsid w:val="00865040"/>
    <w:rsid w:val="0087231E"/>
    <w:rsid w:val="008752D5"/>
    <w:rsid w:val="0087735A"/>
    <w:rsid w:val="00880535"/>
    <w:rsid w:val="008A1F03"/>
    <w:rsid w:val="008A3C02"/>
    <w:rsid w:val="008A79B3"/>
    <w:rsid w:val="008B4B80"/>
    <w:rsid w:val="008B7DE3"/>
    <w:rsid w:val="008C54E0"/>
    <w:rsid w:val="008D0182"/>
    <w:rsid w:val="008D040E"/>
    <w:rsid w:val="008E3334"/>
    <w:rsid w:val="008E3CBB"/>
    <w:rsid w:val="008E71FA"/>
    <w:rsid w:val="008F00B1"/>
    <w:rsid w:val="008F1CB0"/>
    <w:rsid w:val="008F322C"/>
    <w:rsid w:val="009064D6"/>
    <w:rsid w:val="0092188B"/>
    <w:rsid w:val="00922668"/>
    <w:rsid w:val="0092554E"/>
    <w:rsid w:val="00935BA2"/>
    <w:rsid w:val="00947ACC"/>
    <w:rsid w:val="009550CD"/>
    <w:rsid w:val="0096418C"/>
    <w:rsid w:val="009717B2"/>
    <w:rsid w:val="00974661"/>
    <w:rsid w:val="00977D0C"/>
    <w:rsid w:val="00982735"/>
    <w:rsid w:val="0099016A"/>
    <w:rsid w:val="009A1808"/>
    <w:rsid w:val="009A3B10"/>
    <w:rsid w:val="009A6926"/>
    <w:rsid w:val="009B443C"/>
    <w:rsid w:val="009D5955"/>
    <w:rsid w:val="009D7B9F"/>
    <w:rsid w:val="009E4FE7"/>
    <w:rsid w:val="009F0401"/>
    <w:rsid w:val="00A070F8"/>
    <w:rsid w:val="00A129B8"/>
    <w:rsid w:val="00A21EAF"/>
    <w:rsid w:val="00A26FD2"/>
    <w:rsid w:val="00A41D60"/>
    <w:rsid w:val="00A42944"/>
    <w:rsid w:val="00A42A40"/>
    <w:rsid w:val="00A56FFE"/>
    <w:rsid w:val="00A72BF0"/>
    <w:rsid w:val="00A80848"/>
    <w:rsid w:val="00A8394A"/>
    <w:rsid w:val="00AA59FE"/>
    <w:rsid w:val="00AC2CDB"/>
    <w:rsid w:val="00AC3E46"/>
    <w:rsid w:val="00AD4277"/>
    <w:rsid w:val="00AE209E"/>
    <w:rsid w:val="00AF1240"/>
    <w:rsid w:val="00AF1467"/>
    <w:rsid w:val="00AF1D74"/>
    <w:rsid w:val="00AF43E6"/>
    <w:rsid w:val="00AF59BE"/>
    <w:rsid w:val="00AF7D89"/>
    <w:rsid w:val="00B01C1E"/>
    <w:rsid w:val="00B17F4D"/>
    <w:rsid w:val="00B536D7"/>
    <w:rsid w:val="00B560CC"/>
    <w:rsid w:val="00B61230"/>
    <w:rsid w:val="00B67A54"/>
    <w:rsid w:val="00B721A1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BF77C6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3740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CF2619"/>
    <w:rsid w:val="00D0147F"/>
    <w:rsid w:val="00D02F31"/>
    <w:rsid w:val="00D059AC"/>
    <w:rsid w:val="00D16292"/>
    <w:rsid w:val="00D257BB"/>
    <w:rsid w:val="00D407D4"/>
    <w:rsid w:val="00D42A7C"/>
    <w:rsid w:val="00D42B6B"/>
    <w:rsid w:val="00D610D0"/>
    <w:rsid w:val="00D6394F"/>
    <w:rsid w:val="00D642D9"/>
    <w:rsid w:val="00D64555"/>
    <w:rsid w:val="00D737D0"/>
    <w:rsid w:val="00D768E1"/>
    <w:rsid w:val="00D82B16"/>
    <w:rsid w:val="00D840F2"/>
    <w:rsid w:val="00D94B5D"/>
    <w:rsid w:val="00DA2636"/>
    <w:rsid w:val="00DB331C"/>
    <w:rsid w:val="00DC2099"/>
    <w:rsid w:val="00DC519D"/>
    <w:rsid w:val="00DD0B2D"/>
    <w:rsid w:val="00DE7CF7"/>
    <w:rsid w:val="00DF54D9"/>
    <w:rsid w:val="00DF5D64"/>
    <w:rsid w:val="00E0579D"/>
    <w:rsid w:val="00E21598"/>
    <w:rsid w:val="00E21662"/>
    <w:rsid w:val="00E26869"/>
    <w:rsid w:val="00E32758"/>
    <w:rsid w:val="00E37F4D"/>
    <w:rsid w:val="00E47B82"/>
    <w:rsid w:val="00E53D67"/>
    <w:rsid w:val="00E71FC8"/>
    <w:rsid w:val="00E90201"/>
    <w:rsid w:val="00E939CE"/>
    <w:rsid w:val="00E95DD4"/>
    <w:rsid w:val="00E965DD"/>
    <w:rsid w:val="00EB6CDA"/>
    <w:rsid w:val="00EC2887"/>
    <w:rsid w:val="00ED314F"/>
    <w:rsid w:val="00EE558F"/>
    <w:rsid w:val="00EF7E47"/>
    <w:rsid w:val="00F01665"/>
    <w:rsid w:val="00F032D3"/>
    <w:rsid w:val="00F2523B"/>
    <w:rsid w:val="00F33509"/>
    <w:rsid w:val="00F37771"/>
    <w:rsid w:val="00F60B50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E588B"/>
    <w:rsid w:val="00FF056A"/>
    <w:rsid w:val="34A4CF0B"/>
    <w:rsid w:val="41308582"/>
    <w:rsid w:val="4A6BAF6E"/>
    <w:rsid w:val="5296A3E1"/>
    <w:rsid w:val="5CF8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5559BE54"/>
  <w15:docId w15:val="{47EC3A6A-374E-4891-9590-04D8A8E6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E4BC5"/>
    <w:pPr>
      <w:spacing w:after="12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D610D0"/>
    <w:pPr>
      <w:keepNext/>
      <w:tabs>
        <w:tab w:val="left" w:pos="0"/>
        <w:tab w:val="left" w:pos="120"/>
      </w:tabs>
      <w:spacing w:before="240"/>
      <w:outlineLvl w:val="0"/>
    </w:pPr>
    <w:rPr>
      <w:rFonts w:eastAsia="Aptos Display" w:cs="Arial"/>
      <w:b/>
      <w:bCs/>
      <w:kern w:val="32"/>
      <w:sz w:val="60"/>
      <w:szCs w:val="60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before="120"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sid w:val="00D610D0"/>
    <w:rPr>
      <w:rFonts w:ascii="Arial" w:hAnsi="Arial" w:eastAsia="Aptos Display" w:cs="Arial"/>
      <w:b/>
      <w:bCs/>
      <w:kern w:val="32"/>
      <w:sz w:val="60"/>
      <w:szCs w:val="60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okTitle1" w:customStyle="1">
    <w:name w:val="Book Title1"/>
    <w:basedOn w:val="Normal"/>
    <w:next w:val="Normal"/>
    <w:rsid w:val="0087735A"/>
    <w:rPr>
      <w:b/>
      <w:sz w:val="96"/>
    </w:rPr>
  </w:style>
  <w:style w:type="paragraph" w:styleId="Author" w:customStyle="1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wrap="around" w:hAnchor="page" w:vAnchor="text" w:x="1441" w:y="198" w:hRule="exact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styleId="after-nospace" w:customStyle="1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color="000000" w:themeColor="text1" w:sz="12" w:space="0"/>
        <w:left w:val="single" w:color="000000" w:themeColor="text1" w:sz="12" w:space="0"/>
        <w:bottom w:val="single" w:color="000000" w:themeColor="text1" w:sz="12" w:space="0"/>
        <w:right w:val="single" w:color="000000" w:themeColor="text1" w:sz="12" w:space="0"/>
        <w:insideH w:val="single" w:color="000000" w:themeColor="text1" w:sz="12" w:space="0"/>
        <w:insideV w:val="single" w:color="000000" w:themeColor="text1" w:sz="12" w:space="0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styleId="VolumeNumber" w:customStyle="1">
    <w:name w:val="Volume Number"/>
    <w:basedOn w:val="Author"/>
    <w:autoRedefine/>
    <w:rsid w:val="000B2268"/>
  </w:style>
  <w:style w:type="paragraph" w:styleId="pgnum" w:customStyle="1">
    <w:name w:val="pgnum"/>
    <w:basedOn w:val="Normal"/>
    <w:rsid w:val="00D02F31"/>
    <w:pPr>
      <w:keepNext/>
      <w:pBdr>
        <w:top w:val="single" w:color="auto" w:sz="24" w:space="1"/>
      </w:pBdr>
      <w:spacing w:before="120"/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uthorname" w:customStyle="1">
    <w:name w:val="authorname"/>
    <w:basedOn w:val="Normal"/>
    <w:rsid w:val="00045652"/>
    <w:pPr>
      <w:spacing w:after="240"/>
    </w:pPr>
    <w:rPr>
      <w:b/>
    </w:rPr>
  </w:style>
  <w:style w:type="paragraph" w:styleId="after-6pt" w:customStyle="1">
    <w:name w:val="after-6pt"/>
    <w:basedOn w:val="Normal"/>
    <w:rsid w:val="005C02EB"/>
  </w:style>
  <w:style w:type="paragraph" w:styleId="after6pt" w:customStyle="1">
    <w:name w:val="after 6pt"/>
    <w:basedOn w:val="after-nospace"/>
    <w:rsid w:val="00242BDD"/>
    <w:pPr>
      <w:spacing w:after="120"/>
    </w:pPr>
  </w:style>
  <w:style w:type="paragraph" w:styleId="after10pt" w:customStyle="1">
    <w:name w:val="after 10 pt"/>
    <w:basedOn w:val="Normal"/>
    <w:rsid w:val="009550CD"/>
    <w:pPr>
      <w:spacing w:after="200"/>
    </w:pPr>
  </w:style>
  <w:style w:type="paragraph" w:styleId="StyleBulleted" w:customStyle="1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styleId="after18pt" w:customStyle="1">
    <w:name w:val="after 18pt"/>
    <w:basedOn w:val="after10pt"/>
    <w:rsid w:val="00977D0C"/>
    <w:pPr>
      <w:shd w:val="clear" w:color="auto" w:fill="FFFFFF"/>
      <w:spacing w:after="360"/>
    </w:pPr>
  </w:style>
  <w:style w:type="paragraph" w:styleId="Bold" w:customStyle="1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styleId="imagecaption" w:customStyle="1">
    <w:name w:val="imagecaption"/>
    <w:basedOn w:val="Normal"/>
    <w:link w:val="imagecaptionChar"/>
    <w:qFormat/>
    <w:rsid w:val="00475E75"/>
    <w:pPr>
      <w:pBdr>
        <w:top w:val="single" w:color="auto" w:sz="12" w:space="1"/>
        <w:left w:val="single" w:color="auto" w:sz="12" w:space="4"/>
        <w:bottom w:val="single" w:color="auto" w:sz="12" w:space="4"/>
        <w:right w:val="single" w:color="auto" w:sz="12" w:space="4"/>
      </w:pBdr>
    </w:pPr>
  </w:style>
  <w:style w:type="table" w:styleId="TableStyle1" w:customStyle="1">
    <w:name w:val="Table Style1"/>
    <w:basedOn w:val="TableGrid"/>
    <w:rsid w:val="00B560CC"/>
    <w:rPr>
      <w:color w:val="000000"/>
      <w:sz w:val="36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12" w:space="0"/>
        <w:insideV w:val="single" w:color="auto" w:sz="12" w:space="0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styleId="before10pt" w:customStyle="1">
    <w:name w:val="before 10pt"/>
    <w:basedOn w:val="Normal"/>
    <w:rsid w:val="00C406C3"/>
    <w:pPr>
      <w:spacing w:before="200" w:after="180"/>
    </w:pPr>
    <w:rPr>
      <w:lang w:val="en"/>
    </w:rPr>
  </w:style>
  <w:style w:type="paragraph" w:styleId="before18pt" w:customStyle="1">
    <w:name w:val="before 18pt"/>
    <w:basedOn w:val="Normal"/>
    <w:rsid w:val="00C406C3"/>
    <w:pPr>
      <w:spacing w:before="360"/>
    </w:pPr>
    <w:rPr>
      <w:lang w:val="en"/>
    </w:rPr>
  </w:style>
  <w:style w:type="paragraph" w:styleId="before6pt" w:customStyle="1">
    <w:name w:val="before 6pt"/>
    <w:basedOn w:val="Normal"/>
    <w:rsid w:val="00FB479E"/>
    <w:pPr>
      <w:spacing w:before="120"/>
    </w:pPr>
  </w:style>
  <w:style w:type="paragraph" w:styleId="Instructions" w:customStyle="1">
    <w:name w:val="Instructions"/>
    <w:basedOn w:val="imagecaption"/>
    <w:rsid w:val="00320308"/>
    <w:pPr>
      <w:pBdr>
        <w:top w:val="dashSmallGap" w:color="auto" w:sz="8" w:space="1"/>
        <w:left w:val="dashSmallGap" w:color="auto" w:sz="8" w:space="4"/>
        <w:bottom w:val="dashSmallGap" w:color="auto" w:sz="8" w:space="4"/>
        <w:right w:val="dashSmallGap" w:color="auto" w:sz="8" w:space="4"/>
      </w:pBdr>
    </w:pPr>
    <w:rPr>
      <w:lang w:val="en"/>
    </w:rPr>
  </w:style>
  <w:style w:type="paragraph" w:styleId="after10pt0" w:customStyle="1">
    <w:name w:val="after 10pt"/>
    <w:basedOn w:val="Normal"/>
    <w:rsid w:val="00CD21A2"/>
    <w:pPr>
      <w:spacing w:after="200"/>
    </w:pPr>
  </w:style>
  <w:style w:type="paragraph" w:styleId="imagecaptionbefore6pt" w:customStyle="1">
    <w:name w:val="imagecaption before 6pt"/>
    <w:basedOn w:val="imagecaption"/>
    <w:rsid w:val="005B358A"/>
    <w:pPr>
      <w:spacing w:before="120"/>
    </w:pPr>
  </w:style>
  <w:style w:type="paragraph" w:styleId="before12pt" w:customStyle="1">
    <w:name w:val="before 12pt"/>
    <w:basedOn w:val="Normal"/>
    <w:rsid w:val="001E4E78"/>
    <w:pPr>
      <w:spacing w:before="240" w:after="240"/>
    </w:pPr>
    <w:rPr>
      <w:lang w:val="en"/>
    </w:rPr>
  </w:style>
  <w:style w:type="paragraph" w:styleId="imagecaption0ptafter" w:customStyle="1">
    <w:name w:val="imagecaption 0pt after"/>
    <w:basedOn w:val="imagecaption"/>
    <w:rsid w:val="00A80848"/>
    <w:pPr>
      <w:spacing w:after="0"/>
    </w:pPr>
  </w:style>
  <w:style w:type="paragraph" w:styleId="Egbox" w:customStyle="1">
    <w:name w:val="Egbox"/>
    <w:basedOn w:val="EgBoxAfternospace"/>
    <w:rsid w:val="0087231E"/>
    <w:pPr>
      <w:spacing w:after="120"/>
    </w:pPr>
  </w:style>
  <w:style w:type="paragraph" w:styleId="BrokenBorderBox" w:customStyle="1">
    <w:name w:val="BrokenBorderBox"/>
    <w:basedOn w:val="BookTitle1"/>
    <w:rsid w:val="000D4395"/>
    <w:pPr>
      <w:pBdr>
        <w:top w:val="single" w:color="auto" w:sz="18" w:space="1"/>
        <w:left w:val="single" w:color="auto" w:sz="18" w:space="4"/>
        <w:bottom w:val="single" w:color="auto" w:sz="18" w:space="1"/>
        <w:right w:val="single" w:color="auto" w:sz="18" w:space="4"/>
      </w:pBdr>
    </w:pPr>
    <w:rPr>
      <w:rFonts w:ascii="Arial Bold" w:hAnsi="Arial Bold"/>
      <w:sz w:val="48"/>
    </w:rPr>
  </w:style>
  <w:style w:type="paragraph" w:styleId="BorderBox" w:customStyle="1">
    <w:name w:val="BorderBox"/>
    <w:basedOn w:val="Normal"/>
    <w:rsid w:val="00F01665"/>
    <w:pPr>
      <w:pBdr>
        <w:top w:val="single" w:color="auto" w:sz="24" w:space="1"/>
        <w:left w:val="single" w:color="auto" w:sz="24" w:space="4"/>
        <w:bottom w:val="single" w:color="auto" w:sz="24" w:space="1"/>
        <w:right w:val="single" w:color="auto" w:sz="24" w:space="4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styleId="3ptborders" w:customStyle="1">
    <w:name w:val="3pt borders"/>
    <w:basedOn w:val="TableNormal"/>
    <w:uiPriority w:val="99"/>
    <w:rsid w:val="00331543"/>
    <w:tblPr/>
  </w:style>
  <w:style w:type="paragraph" w:styleId="Focusbox3" w:customStyle="1">
    <w:name w:val="Focusbox3"/>
    <w:basedOn w:val="Normal"/>
    <w:rsid w:val="0087231E"/>
    <w:pPr>
      <w:pBdr>
        <w:top w:val="single" w:color="auto" w:sz="24" w:space="1" w:shadow="1"/>
        <w:left w:val="single" w:color="auto" w:sz="24" w:space="3" w:shadow="1"/>
        <w:bottom w:val="single" w:color="auto" w:sz="24" w:space="1" w:shadow="1"/>
        <w:right w:val="single" w:color="auto" w:sz="24" w:space="3" w:shadow="1"/>
      </w:pBdr>
      <w:spacing w:after="160"/>
    </w:pPr>
  </w:style>
  <w:style w:type="paragraph" w:styleId="Focusbox2" w:customStyle="1">
    <w:name w:val="Focusbox2"/>
    <w:basedOn w:val="Normal"/>
    <w:rsid w:val="005B4CFF"/>
    <w:pPr>
      <w:pBdr>
        <w:top w:val="single" w:color="auto" w:sz="36" w:space="1"/>
        <w:left w:val="single" w:color="auto" w:sz="36" w:space="4"/>
        <w:bottom w:val="single" w:color="auto" w:sz="36" w:space="1"/>
        <w:right w:val="single" w:color="auto" w:sz="36" w:space="4"/>
      </w:pBdr>
      <w:spacing w:after="160"/>
    </w:pPr>
  </w:style>
  <w:style w:type="paragraph" w:styleId="EgBoxAfternospace" w:customStyle="1">
    <w:name w:val="EgBoxAfternospace"/>
    <w:basedOn w:val="Normal"/>
    <w:rsid w:val="0087231E"/>
    <w:pPr>
      <w:pBdr>
        <w:top w:val="single" w:color="auto" w:sz="18" w:space="1" w:shadow="1"/>
        <w:left w:val="single" w:color="auto" w:sz="18" w:space="5" w:shadow="1"/>
        <w:bottom w:val="single" w:color="auto" w:sz="18" w:space="4" w:shadow="1"/>
        <w:right w:val="single" w:color="auto" w:sz="18" w:space="4" w:shadow="1"/>
      </w:pBdr>
      <w:shd w:val="clear" w:color="auto" w:fill="F3F3F3"/>
      <w:spacing w:after="0"/>
    </w:pPr>
    <w:rPr>
      <w:lang w:val="en"/>
    </w:rPr>
  </w:style>
  <w:style w:type="paragraph" w:styleId="Focusbox1-6pt-border" w:customStyle="1">
    <w:name w:val="Focusbox1-6pt-border"/>
    <w:basedOn w:val="Normal"/>
    <w:rsid w:val="0087231E"/>
    <w:pPr>
      <w:pBdr>
        <w:top w:val="single" w:color="auto" w:sz="48" w:space="1"/>
        <w:bottom w:val="single" w:color="auto" w:sz="48" w:space="1"/>
      </w:pBdr>
      <w:shd w:val="clear" w:color="auto" w:fill="E6E6E6"/>
      <w:spacing w:line="264" w:lineRule="auto"/>
    </w:pPr>
    <w:rPr>
      <w:lang w:val="en-NZ"/>
    </w:rPr>
  </w:style>
  <w:style w:type="paragraph" w:styleId="Focusbox1-after0pt" w:customStyle="1">
    <w:name w:val="Focusbox1-after0pt"/>
    <w:basedOn w:val="Focusbox1-6pt-border"/>
    <w:rsid w:val="0087231E"/>
    <w:pPr>
      <w:spacing w:after="0"/>
    </w:pPr>
  </w:style>
  <w:style w:type="paragraph" w:styleId="Focusbox2-after0pt" w:customStyle="1">
    <w:name w:val="Focusbox2-after0pt"/>
    <w:basedOn w:val="Focusbox2"/>
    <w:rsid w:val="0087231E"/>
    <w:pPr>
      <w:spacing w:after="0"/>
    </w:pPr>
  </w:style>
  <w:style w:type="paragraph" w:styleId="Focusbox3-after0pt" w:customStyle="1">
    <w:name w:val="Focusbox3-after0pt"/>
    <w:basedOn w:val="Focusbox3"/>
    <w:rsid w:val="0087231E"/>
    <w:pPr>
      <w:spacing w:after="0"/>
    </w:pPr>
  </w:style>
  <w:style w:type="paragraph" w:styleId="BeforeAfter12pt" w:customStyle="1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styleId="imagecaptionChar" w:customStyle="1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styleId="3ptborders0" w:customStyle="1">
    <w:name w:val="3pt_borders"/>
    <w:basedOn w:val="TableNormal"/>
    <w:uiPriority w:val="99"/>
    <w:rsid w:val="00B9023F"/>
    <w:tblPr>
      <w:tblBorders>
        <w:top w:val="single" w:color="000000" w:sz="24" w:space="0"/>
        <w:left w:val="single" w:color="000000" w:sz="24" w:space="0"/>
        <w:bottom w:val="single" w:color="000000" w:sz="24" w:space="0"/>
        <w:right w:val="single" w:color="000000" w:sz="24" w:space="0"/>
        <w:insideH w:val="single" w:color="000000" w:sz="24" w:space="0"/>
        <w:insideV w:val="single" w:color="000000" w:sz="24" w:space="0"/>
      </w:tblBorders>
    </w:tblPr>
  </w:style>
  <w:style w:type="table" w:styleId="3ptborder" w:customStyle="1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color="000000" w:sz="24" w:space="0"/>
        <w:left w:val="single" w:color="000000" w:sz="24" w:space="0"/>
        <w:bottom w:val="single" w:color="000000" w:sz="24" w:space="0"/>
        <w:right w:val="single" w:color="000000" w:sz="24" w:space="0"/>
        <w:insideH w:val="single" w:color="000000" w:sz="24" w:space="0"/>
        <w:insideV w:val="single" w:color="000000" w:sz="24" w:space="0"/>
      </w:tblBorders>
      <w:tblCellMar>
        <w:top w:w="119" w:type="dxa"/>
        <w:left w:w="142" w:type="dxa"/>
        <w:right w:w="119" w:type="dxa"/>
      </w:tblCellMar>
    </w:tblPr>
  </w:style>
  <w:style w:type="paragraph" w:styleId="StyleRightAfter0ptLinespacingsingle" w:customStyle="1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styleId="Heading2Char" w:customStyle="1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styleId="Heading3Char" w:customStyle="1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styleId="PageNumberDAISY" w:customStyle="1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nhideWhenUsed/>
    <w:rsid w:val="000D3D3D"/>
    <w:rPr>
      <w:color w:val="0000FF" w:themeColor="hyperlink"/>
      <w:u w:val="single"/>
    </w:rPr>
  </w:style>
  <w:style w:type="character" w:styleId="StyleSuperscript" w:customStyle="1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styleId="Hanging05cm" w:customStyle="1">
    <w:name w:val="Hanging  0.5 cm"/>
    <w:basedOn w:val="Normal"/>
    <w:rsid w:val="00C0436A"/>
    <w:pPr>
      <w:ind w:left="284" w:hanging="284"/>
    </w:pPr>
    <w:rPr>
      <w:szCs w:val="20"/>
    </w:rPr>
  </w:style>
  <w:style w:type="paragraph" w:styleId="Hanging1cm" w:customStyle="1">
    <w:name w:val="Hanging:  1 cm"/>
    <w:basedOn w:val="Hanging05cm"/>
    <w:rsid w:val="00AF59BE"/>
    <w:pPr>
      <w:ind w:left="567" w:hanging="567"/>
    </w:pPr>
  </w:style>
  <w:style w:type="character" w:styleId="StyleFootnoteReferenceText1" w:customStyle="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styleId="StyleSubscript" w:customStyle="1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styleId="StyleSuperscript1" w:customStyle="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styleId="Heading4Char" w:customStyle="1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styleId="Hanging1cm0" w:customStyle="1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54B6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41CE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41CEF"/>
    <w:rPr>
      <w:rFonts w:asciiTheme="majorHAnsi" w:hAnsiTheme="majorHAnsi" w:eastAsiaTheme="majorEastAsia" w:cstheme="majorBidi"/>
      <w:spacing w:val="-10"/>
      <w:kern w:val="28"/>
      <w:sz w:val="56"/>
      <w:szCs w:val="56"/>
      <w:lang w:val="en-AU" w:eastAsia="en-US"/>
    </w:rPr>
  </w:style>
  <w:style w:type="paragraph" w:styleId="Revision">
    <w:name w:val="Revision"/>
    <w:hidden/>
    <w:uiPriority w:val="99"/>
    <w:semiHidden/>
    <w:rsid w:val="00D610D0"/>
    <w:rPr>
      <w:rFonts w:ascii="Arial" w:hAnsi="Arial"/>
      <w:sz w:val="36"/>
      <w:szCs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hyperlink" Target="https://vote.nz/" TargetMode="Externa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yperlink" Target="https://vote.nz/dictation" TargetMode="External" Id="rId21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hyperlink" Target="https://vote.nz/" TargetMode="External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yperlink" Target="https://vote.nz/" TargetMode="Externa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24" /><Relationship Type="http://schemas.openxmlformats.org/officeDocument/2006/relationships/customXml" Target="../customXml/item5.xml" Id="rId5" /><Relationship Type="http://schemas.openxmlformats.org/officeDocument/2006/relationships/hyperlink" Target="https://vote.nz/" TargetMode="External" Id="rId15" /><Relationship Type="http://schemas.openxmlformats.org/officeDocument/2006/relationships/hyperlink" Target="https://vote.nz/" TargetMode="External" Id="rId23" /><Relationship Type="http://schemas.openxmlformats.org/officeDocument/2006/relationships/footnotes" Target="footnotes.xml" Id="rId10" /><Relationship Type="http://schemas.openxmlformats.org/officeDocument/2006/relationships/hyperlink" Target="file:///C:\Users\AlexFeinson\AppData\Local\Microsoft\Windows\INetCache\Content.Outlook\QBUYG30G\overseas@vote.nz" TargetMode="Externa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vote.nz/" TargetMode="External" Id="rId14" /><Relationship Type="http://schemas.openxmlformats.org/officeDocument/2006/relationships/hyperlink" Target="https://vote.nz/" TargetMode="External" Id="rId22" /><Relationship Type="http://schemas.openxmlformats.org/officeDocument/2006/relationships/hyperlink" Target="https://vote.nz/" TargetMode="External" Id="Rb1eba96b3a444d5c" /><Relationship Type="http://schemas.openxmlformats.org/officeDocument/2006/relationships/hyperlink" Target="file:///C:\Users\AlexFeinson\AppData\Local\Microsoft\Windows\INetCache\Content.Outlook\QBUYG30G\dictation@vote.nz" TargetMode="External" Id="R31e2c0b19c15487f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92733CCB965F4C877E03292C6C17B6" ma:contentTypeVersion="19" ma:contentTypeDescription="Create a new document." ma:contentTypeScope="" ma:versionID="97c24d21fe6a5e3e82304dc52a3716e4">
  <xsd:schema xmlns:xsd="http://www.w3.org/2001/XMLSchema" xmlns:xs="http://www.w3.org/2001/XMLSchema" xmlns:p="http://schemas.microsoft.com/office/2006/metadata/properties" xmlns:ns2="359c2dad-544d-4c0e-a5d4-1eb956db3d44" xmlns:ns3="34d9d24c-55ae-4f87-9112-a9aa8a4de3d8" targetNamespace="http://schemas.microsoft.com/office/2006/metadata/properties" ma:root="true" ma:fieldsID="04bebb7a6b0bdd901a756df8520bf6c2" ns2:_="" ns3:_="">
    <xsd:import namespace="359c2dad-544d-4c0e-a5d4-1eb956db3d44"/>
    <xsd:import namespace="34d9d24c-55ae-4f87-9112-a9aa8a4de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2dad-544d-4c0e-a5d4-1eb956db3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dc4c2e-361e-47de-9c12-0fb4914840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9d24c-55ae-4f87-9112-a9aa8a4de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464168-3f6e-4524-9bef-bbcbd8566adc}" ma:internalName="TaxCatchAll" ma:showField="CatchAllData" ma:web="34d9d24c-55ae-4f87-9112-a9aa8a4de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d9d24c-55ae-4f87-9112-a9aa8a4de3d8" xsi:nil="true"/>
    <lcf76f155ced4ddcb4097134ff3c332f xmlns="359c2dad-544d-4c0e-a5d4-1eb956db3d44">
      <Terms xmlns="http://schemas.microsoft.com/office/infopath/2007/PartnerControls"/>
    </lcf76f155ced4ddcb4097134ff3c332f>
    <_dlc_DocId xmlns="34d9d24c-55ae-4f87-9112-a9aa8a4de3d8">S7V2ENZZQVEA-2139963092-188878</_dlc_DocId>
    <_dlc_DocIdUrl xmlns="34d9d24c-55ae-4f87-9112-a9aa8a4de3d8">
      <Url>https://electionsnz.sharepoint.com/sites/CommunicationsandEducation/_layouts/15/DocIdRedir.aspx?ID=S7V2ENZZQVEA-2139963092-188878</Url>
      <Description>S7V2ENZZQVEA-2139963092-188878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94CB2-1F0C-4E66-BD09-54BE35218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c2dad-544d-4c0e-a5d4-1eb956db3d44"/>
    <ds:schemaRef ds:uri="34d9d24c-55ae-4f87-9112-a9aa8a4de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41D221-5AB6-4723-8F9B-CE35A9AB88A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D770162-54D5-484C-B30A-C85ADD701D5C}">
  <ds:schemaRefs>
    <ds:schemaRef ds:uri="http://schemas.microsoft.com/office/2006/metadata/properties"/>
    <ds:schemaRef ds:uri="http://schemas.microsoft.com/office/infopath/2007/PartnerControls"/>
    <ds:schemaRef ds:uri="34d9d24c-55ae-4f87-9112-a9aa8a4de3d8"/>
    <ds:schemaRef ds:uri="359c2dad-544d-4c0e-a5d4-1eb956db3d44"/>
  </ds:schemaRefs>
</ds:datastoreItem>
</file>

<file path=customXml/itemProps4.xml><?xml version="1.0" encoding="utf-8"?>
<ds:datastoreItem xmlns:ds="http://schemas.openxmlformats.org/officeDocument/2006/customXml" ds:itemID="{483F570D-03DB-49AF-9597-AE4253D343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LP 18pt A4</ap:Template>
  <ap:Application>Microsoft Word for the web</ap:Application>
  <ap:DocSecurity>0</ap:DocSecurity>
  <ap:ScaleCrop>false</ap:ScaleCrop>
  <ap:Company>RNZFB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Book Title</dc:title>
  <dc:creator>Kishore Chhetri</dc:creator>
  <lastModifiedBy>Alex Feinson</lastModifiedBy>
  <revision>19</revision>
  <lastPrinted>1900-12-31T12:00:00.0000000Z</lastPrinted>
  <dcterms:created xsi:type="dcterms:W3CDTF">2026-07-22T00:13:00.0000000Z</dcterms:created>
  <dcterms:modified xsi:type="dcterms:W3CDTF">2026-07-28T23:24:02.1203258Z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0x0101003D92733CCB965F4C877E03292C6C17B6</vt:lpwstr>
  </property>
  <property fmtid="{D5CDD505-2E9C-101B-9397-08002B2CF9AE}" pid="3" name="_dlc_DocIdItemGuid">
    <vt:lpwstr>ed2e749b-7986-4b90-aa04-063ef13702dc</vt:lpwstr>
  </property>
  <property fmtid="{D5CDD505-2E9C-101B-9397-08002B2CF9AE}" pid="4" name="MediaServiceImageTags">
    <vt:lpwstr/>
  </property>
</Properties>
</file>