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A69E1A" w14:textId="32EB5C8F" w:rsidR="00F87859" w:rsidRDefault="00B565F7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2096" behindDoc="0" locked="0" layoutInCell="1" allowOverlap="1" wp14:anchorId="52B2F71A" wp14:editId="37139337">
            <wp:simplePos x="0" y="0"/>
            <wp:positionH relativeFrom="margin">
              <wp:align>right</wp:align>
            </wp:positionH>
            <wp:positionV relativeFrom="page">
              <wp:posOffset>542290</wp:posOffset>
            </wp:positionV>
            <wp:extent cx="1392093" cy="2090089"/>
            <wp:effectExtent l="0" t="0" r="0" b="5715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ECC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45E462FE" wp14:editId="55FA13B3">
            <wp:simplePos x="0" y="0"/>
            <wp:positionH relativeFrom="margin">
              <wp:align>left</wp:align>
            </wp:positionH>
            <wp:positionV relativeFrom="paragraph">
              <wp:posOffset>-379730</wp:posOffset>
            </wp:positionV>
            <wp:extent cx="1722120" cy="1722120"/>
            <wp:effectExtent l="0" t="0" r="0" b="0"/>
            <wp:wrapNone/>
            <wp:docPr id="41" name="Picture 41" descr="NZ Electorate Boundary Review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NZ Electorate Boundary Review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C480C" w14:textId="3DE673A2" w:rsidR="00F87859" w:rsidRDefault="00F87859" w:rsidP="00F87859">
      <w:pPr>
        <w:rPr>
          <w:rFonts w:cs="Arial"/>
          <w:szCs w:val="32"/>
        </w:rPr>
      </w:pPr>
    </w:p>
    <w:p w14:paraId="5C34F742" w14:textId="01FBF5DC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6FE8567" w14:textId="0BD733C2" w:rsidR="00F87859" w:rsidRDefault="00F87859" w:rsidP="00F87859">
      <w:pPr>
        <w:rPr>
          <w:rFonts w:cs="Arial"/>
          <w:szCs w:val="32"/>
        </w:rPr>
      </w:pPr>
    </w:p>
    <w:p w14:paraId="64329F7C" w14:textId="77777777" w:rsidR="00B565F7" w:rsidRDefault="00B565F7" w:rsidP="00F01C75">
      <w:pPr>
        <w:pStyle w:val="Title"/>
      </w:pPr>
    </w:p>
    <w:p w14:paraId="206DD32F" w14:textId="620EA25B" w:rsidR="00887F23" w:rsidRDefault="007B2C2A" w:rsidP="00F01C75">
      <w:pPr>
        <w:pStyle w:val="Title"/>
      </w:pPr>
      <w:r>
        <w:t xml:space="preserve">Changes to electorate boundaries – </w:t>
      </w:r>
      <w:r>
        <w:br/>
        <w:t>Tell us what you think</w:t>
      </w:r>
    </w:p>
    <w:p w14:paraId="5C23EE9C" w14:textId="0726911E" w:rsidR="00887F23" w:rsidRDefault="00685BB7" w:rsidP="00F01C75">
      <w:pPr>
        <w:pStyle w:val="Title"/>
      </w:pPr>
      <w:r w:rsidRPr="006862DA">
        <w:rPr>
          <w:noProof/>
        </w:rPr>
        <w:drawing>
          <wp:anchor distT="0" distB="0" distL="114300" distR="114300" simplePos="0" relativeHeight="251795456" behindDoc="0" locked="0" layoutInCell="1" allowOverlap="1" wp14:anchorId="02058E76" wp14:editId="65A085C5">
            <wp:simplePos x="0" y="0"/>
            <wp:positionH relativeFrom="column">
              <wp:posOffset>3044190</wp:posOffset>
            </wp:positionH>
            <wp:positionV relativeFrom="page">
              <wp:posOffset>5318760</wp:posOffset>
            </wp:positionV>
            <wp:extent cx="2586136" cy="3149600"/>
            <wp:effectExtent l="0" t="0" r="5080" b="0"/>
            <wp:wrapNone/>
            <wp:docPr id="1606933876" name="Picture 1" descr="Map of New Zealand with the electorate boundaries outlined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33876" name="Picture 1" descr="Map of New Zealand with the electorate boundaries outlined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136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5ECA17E9" wp14:editId="7FFAB604">
            <wp:simplePos x="0" y="0"/>
            <wp:positionH relativeFrom="column">
              <wp:posOffset>-544</wp:posOffset>
            </wp:positionH>
            <wp:positionV relativeFrom="page">
              <wp:posOffset>5435600</wp:posOffset>
            </wp:positionV>
            <wp:extent cx="2569029" cy="3026343"/>
            <wp:effectExtent l="0" t="0" r="0" b="0"/>
            <wp:wrapNone/>
            <wp:docPr id="349344099" name="Picture 1" descr="a person thinking. they are looking up with a finger on their chi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44099" name="Picture 1" descr="a person thinking. they are looking up with a finger on their chi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029" cy="302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6B9B4" w14:textId="11492233" w:rsidR="00182ECC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5930CE51" w14:textId="77777777" w:rsidR="00182ECC" w:rsidRDefault="00182ECC" w:rsidP="00BF5DDC">
      <w:pPr>
        <w:pStyle w:val="Datepublished"/>
      </w:pPr>
    </w:p>
    <w:p w14:paraId="6670156C" w14:textId="77777777" w:rsidR="00685BB7" w:rsidRDefault="00685BB7" w:rsidP="00B565F7">
      <w:pPr>
        <w:pStyle w:val="Datepublished"/>
      </w:pPr>
    </w:p>
    <w:p w14:paraId="214A54D6" w14:textId="77777777" w:rsidR="00685BB7" w:rsidRDefault="00685BB7" w:rsidP="00B565F7">
      <w:pPr>
        <w:pStyle w:val="Datepublished"/>
      </w:pPr>
    </w:p>
    <w:p w14:paraId="6985CC88" w14:textId="74F2CA5D" w:rsidR="00F87859" w:rsidRPr="00570380" w:rsidRDefault="00887F23" w:rsidP="00B565F7">
      <w:pPr>
        <w:pStyle w:val="Datepublished"/>
      </w:pPr>
      <w:r w:rsidRPr="00570380">
        <w:t xml:space="preserve">Published: </w:t>
      </w:r>
      <w:r w:rsidR="00EF1178">
        <w:t>May</w:t>
      </w:r>
      <w:r w:rsidR="007B2C2A">
        <w:t xml:space="preserve"> 2025</w:t>
      </w:r>
    </w:p>
    <w:p w14:paraId="672EE778" w14:textId="03F83752" w:rsidR="00E838A5" w:rsidRPr="00570380" w:rsidRDefault="00F87859" w:rsidP="00E838A5">
      <w:pPr>
        <w:pStyle w:val="Heading1"/>
        <w:rPr>
          <w:noProof/>
          <w:lang w:val="en-NZ" w:eastAsia="en-NZ"/>
        </w:rPr>
      </w:pPr>
      <w:r w:rsidRPr="00153863">
        <w:br w:type="page"/>
      </w:r>
      <w:r w:rsidR="00E838A5">
        <w:rPr>
          <w:noProof/>
          <w:lang w:val="en-NZ" w:eastAsia="en-NZ"/>
        </w:rPr>
        <w:lastRenderedPageBreak/>
        <w:t>Before you start</w:t>
      </w:r>
    </w:p>
    <w:p w14:paraId="0D72DD95" w14:textId="77777777" w:rsidR="00E838A5" w:rsidRDefault="00E838A5" w:rsidP="00E838A5"/>
    <w:p w14:paraId="0AAB61B1" w14:textId="2673E873" w:rsidR="00E838A5" w:rsidRDefault="00E838A5" w:rsidP="00E838A5"/>
    <w:p w14:paraId="13C22A3F" w14:textId="7D0413FD" w:rsidR="00E838A5" w:rsidRDefault="0004219A" w:rsidP="00E838A5">
      <w:r>
        <w:t>Some of the ideas in this Easy Read document might be hard to understand.</w:t>
      </w:r>
      <w:r w:rsidR="00E838A5"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888640" behindDoc="1" locked="0" layoutInCell="1" allowOverlap="1" wp14:anchorId="0C4297C2" wp14:editId="11272F5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B6910" w14:textId="77777777" w:rsidR="00E838A5" w:rsidRDefault="00E838A5" w:rsidP="00E838A5"/>
    <w:p w14:paraId="6E5A4ACC" w14:textId="77777777" w:rsidR="00E838A5" w:rsidRDefault="00E838A5" w:rsidP="00E838A5"/>
    <w:p w14:paraId="18F478F6" w14:textId="6807DF3C" w:rsidR="00E838A5" w:rsidRDefault="0004219A" w:rsidP="00E838A5">
      <w:r>
        <w:rPr>
          <w:noProof/>
        </w:rPr>
        <w:drawing>
          <wp:anchor distT="0" distB="0" distL="114300" distR="114300" simplePos="0" relativeHeight="251886592" behindDoc="0" locked="0" layoutInCell="1" allowOverlap="1" wp14:anchorId="1FEC5BFA" wp14:editId="59ADF268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1424305" cy="131000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might want to</w:t>
      </w:r>
      <w:r w:rsidR="00E838A5">
        <w:t>:</w:t>
      </w:r>
    </w:p>
    <w:p w14:paraId="75D12ACA" w14:textId="51168562" w:rsidR="00E838A5" w:rsidRDefault="00E838A5" w:rsidP="00E838A5">
      <w:pPr>
        <w:pStyle w:val="Listtoplevel"/>
      </w:pPr>
      <w:r>
        <w:t>read it a few pages at a time</w:t>
      </w:r>
    </w:p>
    <w:p w14:paraId="746374C6" w14:textId="05D8B501" w:rsidR="00E838A5" w:rsidRDefault="00E838A5" w:rsidP="00E838A5">
      <w:pPr>
        <w:pStyle w:val="Listtoplevel"/>
      </w:pPr>
      <w:r>
        <w:t>set aside some quiet time to look at it</w:t>
      </w:r>
    </w:p>
    <w:p w14:paraId="2683D7A0" w14:textId="65A4A1CE" w:rsidR="00E838A5" w:rsidRDefault="0004219A" w:rsidP="00E838A5">
      <w:pPr>
        <w:pStyle w:val="Listtoplevel"/>
      </w:pPr>
      <w:r w:rsidRPr="005A37A0">
        <w:rPr>
          <w:rFonts w:cs="Arial"/>
          <w:lang w:eastAsia="en-NZ"/>
        </w:rPr>
        <w:drawing>
          <wp:anchor distT="0" distB="0" distL="114300" distR="114300" simplePos="0" relativeHeight="251887616" behindDoc="0" locked="0" layoutInCell="1" allowOverlap="1" wp14:anchorId="677D3A2B" wp14:editId="01396011">
            <wp:simplePos x="0" y="0"/>
            <wp:positionH relativeFrom="column">
              <wp:posOffset>-12700</wp:posOffset>
            </wp:positionH>
            <wp:positionV relativeFrom="paragraph">
              <wp:posOffset>207645</wp:posOffset>
            </wp:positionV>
            <wp:extent cx="1860550" cy="1273175"/>
            <wp:effectExtent l="0" t="0" r="6350" b="317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8A5">
        <w:t>have someone read it with you to support you to understand it.</w:t>
      </w:r>
    </w:p>
    <w:p w14:paraId="2AF3ED2B" w14:textId="77777777" w:rsidR="00E838A5" w:rsidRDefault="00E838A5" w:rsidP="00E838A5"/>
    <w:p w14:paraId="6ADE4E81" w14:textId="77777777" w:rsidR="00E838A5" w:rsidRPr="0060011B" w:rsidRDefault="00E838A5" w:rsidP="00E838A5">
      <w:pPr>
        <w:spacing w:after="120"/>
        <w:ind w:left="3402"/>
        <w:rPr>
          <w:rFonts w:eastAsia="Times New Roman" w:cs="Times New Roman"/>
        </w:rPr>
      </w:pPr>
    </w:p>
    <w:p w14:paraId="5772B8F8" w14:textId="6D769A6E" w:rsidR="00E838A5" w:rsidRDefault="00E838A5">
      <w:pPr>
        <w:spacing w:line="240" w:lineRule="auto"/>
        <w:ind w:left="0"/>
        <w:rPr>
          <w:rFonts w:eastAsia="Arial Unicode MS"/>
          <w:b/>
          <w:kern w:val="28"/>
          <w:sz w:val="44"/>
        </w:rPr>
      </w:pPr>
    </w:p>
    <w:p w14:paraId="346AE5A2" w14:textId="77777777" w:rsidR="0004219A" w:rsidRDefault="0004219A">
      <w:pPr>
        <w:spacing w:line="240" w:lineRule="auto"/>
        <w:ind w:left="0"/>
        <w:rPr>
          <w:rFonts w:eastAsia="Arial Unicode MS"/>
          <w:b/>
          <w:noProof/>
          <w:kern w:val="28"/>
          <w:sz w:val="44"/>
          <w:lang w:val="en-NZ" w:eastAsia="en-NZ"/>
        </w:rPr>
      </w:pPr>
      <w:r>
        <w:rPr>
          <w:noProof/>
          <w:lang w:val="en-NZ" w:eastAsia="en-NZ"/>
        </w:rPr>
        <w:br w:type="page"/>
      </w:r>
    </w:p>
    <w:p w14:paraId="4D0472E5" w14:textId="7E76F390" w:rsidR="00570380" w:rsidRPr="00570380" w:rsidRDefault="00124EA8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About this </w:t>
      </w:r>
      <w:r w:rsidR="007B2C2A">
        <w:rPr>
          <w:noProof/>
          <w:lang w:val="en-NZ" w:eastAsia="en-NZ"/>
        </w:rPr>
        <w:t>document</w:t>
      </w:r>
    </w:p>
    <w:p w14:paraId="3EB88DD6" w14:textId="77777777" w:rsidR="00D852B6" w:rsidRDefault="00D852B6" w:rsidP="00124EA8"/>
    <w:p w14:paraId="492631FE" w14:textId="04A8ABE7" w:rsidR="00EF4A04" w:rsidRDefault="00EF1178" w:rsidP="00124EA8">
      <w:r>
        <w:rPr>
          <w:noProof/>
          <w:lang w:eastAsia="en-GB"/>
        </w:rPr>
        <w:drawing>
          <wp:anchor distT="0" distB="0" distL="114300" distR="114300" simplePos="0" relativeHeight="251915264" behindDoc="0" locked="0" layoutInCell="1" allowOverlap="1" wp14:anchorId="5510D4B1" wp14:editId="3375339A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52525" cy="1152525"/>
            <wp:effectExtent l="0" t="0" r="0" b="0"/>
            <wp:wrapNone/>
            <wp:docPr id="448247952" name="Picture 4482479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47952" name="Picture 4482479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DDAB4" w14:textId="56B151A4" w:rsidR="00F17123" w:rsidRDefault="00825A66" w:rsidP="00124EA8">
      <w:r>
        <w:t>This Easy Read document is</w:t>
      </w:r>
      <w:r w:rsidR="00F17123">
        <w:t xml:space="preserve"> from the </w:t>
      </w:r>
      <w:r w:rsidR="00B565F7">
        <w:rPr>
          <w:b/>
          <w:bCs/>
        </w:rPr>
        <w:t>Representation</w:t>
      </w:r>
      <w:r w:rsidR="00F17123" w:rsidRPr="00F17123">
        <w:rPr>
          <w:b/>
          <w:bCs/>
        </w:rPr>
        <w:t xml:space="preserve"> Commission.</w:t>
      </w:r>
    </w:p>
    <w:p w14:paraId="70541DFC" w14:textId="2E7CCBF1" w:rsidR="00F17123" w:rsidRDefault="00F17123" w:rsidP="00124EA8"/>
    <w:p w14:paraId="7AFE2EAC" w14:textId="0804456C" w:rsidR="00F17123" w:rsidRDefault="00B565F7" w:rsidP="00124EA8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59A0F1C1" wp14:editId="28DF9CEC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544570" cy="2114550"/>
                <wp:effectExtent l="0" t="0" r="0" b="0"/>
                <wp:wrapNone/>
                <wp:docPr id="1340028649" name="Rectangle 13400286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114550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361F087" id="Rectangle 1340028649" o:spid="_x0000_s1026" alt="&quot;&quot;" style="position:absolute;margin-left:227.9pt;margin-top:19pt;width:279.1pt;height:166.5pt;z-index:-251544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" fillcolor="#960c3e" stroked="f" strokeweight="1pt">
                <v:fill opacity="13878f"/>
                <w10:wrap anchorx="margin"/>
              </v:rect>
            </w:pict>
          </mc:Fallback>
        </mc:AlternateContent>
      </w:r>
    </w:p>
    <w:p w14:paraId="6F19C9B9" w14:textId="38C539C3" w:rsidR="00B565F7" w:rsidRDefault="00EF1178" w:rsidP="00124EA8">
      <w:r>
        <w:rPr>
          <w:noProof/>
          <w:lang w:val="en-NZ"/>
        </w:rPr>
        <w:drawing>
          <wp:anchor distT="0" distB="0" distL="114300" distR="114300" simplePos="0" relativeHeight="251802624" behindDoc="0" locked="0" layoutInCell="1" allowOverlap="1" wp14:anchorId="7F9BFE92" wp14:editId="0145CF67">
            <wp:simplePos x="0" y="0"/>
            <wp:positionH relativeFrom="margin">
              <wp:align>left</wp:align>
            </wp:positionH>
            <wp:positionV relativeFrom="page">
              <wp:posOffset>3694430</wp:posOffset>
            </wp:positionV>
            <wp:extent cx="1882140" cy="1951990"/>
            <wp:effectExtent l="0" t="0" r="3810" b="0"/>
            <wp:wrapNone/>
            <wp:docPr id="78909819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9819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123">
        <w:t xml:space="preserve">The </w:t>
      </w:r>
      <w:r w:rsidR="00B565F7">
        <w:rPr>
          <w:b/>
          <w:bCs/>
        </w:rPr>
        <w:t>Representation</w:t>
      </w:r>
      <w:r w:rsidR="00F17123">
        <w:rPr>
          <w:b/>
          <w:bCs/>
        </w:rPr>
        <w:t xml:space="preserve"> Commission</w:t>
      </w:r>
      <w:r w:rsidR="00825A66">
        <w:t xml:space="preserve"> </w:t>
      </w:r>
      <w:r w:rsidR="00B565F7">
        <w:t xml:space="preserve">is the </w:t>
      </w:r>
      <w:r w:rsidR="00B565F7">
        <w:rPr>
          <w:b/>
          <w:bCs/>
        </w:rPr>
        <w:t>independent</w:t>
      </w:r>
      <w:r w:rsidR="00B565F7">
        <w:t xml:space="preserve"> group that:</w:t>
      </w:r>
    </w:p>
    <w:p w14:paraId="6C9F495C" w14:textId="317B8A39" w:rsidR="00B565F7" w:rsidRDefault="00B565F7" w:rsidP="00B565F7">
      <w:pPr>
        <w:pStyle w:val="Listtoplevel"/>
      </w:pPr>
      <w:r>
        <w:t xml:space="preserve">checks </w:t>
      </w:r>
      <w:r w:rsidRPr="00B565F7">
        <w:rPr>
          <w:b/>
          <w:bCs/>
        </w:rPr>
        <w:t>electorate boundaries</w:t>
      </w:r>
    </w:p>
    <w:p w14:paraId="2DF0219A" w14:textId="0D6A0EC4" w:rsidR="00F17123" w:rsidRDefault="00B565F7" w:rsidP="00B565F7">
      <w:pPr>
        <w:pStyle w:val="Listtoplevel"/>
      </w:pPr>
      <w:r>
        <w:t xml:space="preserve">changes </w:t>
      </w:r>
      <w:r w:rsidRPr="00B565F7">
        <w:t>electorate boundaries.</w:t>
      </w:r>
      <w:r w:rsidR="006862DA" w:rsidRPr="006862DA">
        <w:t xml:space="preserve"> </w:t>
      </w:r>
    </w:p>
    <w:p w14:paraId="43AC2572" w14:textId="3A5F8FBA" w:rsidR="00F17123" w:rsidRDefault="00F17123" w:rsidP="00124EA8"/>
    <w:p w14:paraId="52A47DA5" w14:textId="2D4EA8FC" w:rsidR="00B565F7" w:rsidRDefault="00EF1178" w:rsidP="00B565F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3715A062" wp14:editId="0A6428E4">
            <wp:simplePos x="0" y="0"/>
            <wp:positionH relativeFrom="margin">
              <wp:align>left</wp:align>
            </wp:positionH>
            <wp:positionV relativeFrom="page">
              <wp:posOffset>6196330</wp:posOffset>
            </wp:positionV>
            <wp:extent cx="1240971" cy="1240971"/>
            <wp:effectExtent l="0" t="0" r="0" b="0"/>
            <wp:wrapNone/>
            <wp:docPr id="83750287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0287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71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23BCA" w14:textId="527DDD7B" w:rsidR="00B565F7" w:rsidRDefault="00B565F7" w:rsidP="00B565F7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205B9390" wp14:editId="168CA741">
                <wp:simplePos x="0" y="0"/>
                <wp:positionH relativeFrom="margin">
                  <wp:align>right</wp:align>
                </wp:positionH>
                <wp:positionV relativeFrom="paragraph">
                  <wp:posOffset>-81956</wp:posOffset>
                </wp:positionV>
                <wp:extent cx="3544570" cy="2524125"/>
                <wp:effectExtent l="0" t="0" r="0" b="9525"/>
                <wp:wrapNone/>
                <wp:docPr id="787230319" name="Rectangle 787230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524125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B089477" id="Rectangle 787230319" o:spid="_x0000_s1026" alt="&quot;&quot;" style="position:absolute;margin-left:227.9pt;margin-top:-6.45pt;width:279.1pt;height:198.75pt;z-index:-251408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" fillcolor="#960c3e" stroked="f" strokeweight="1pt">
                <v:fill opacity="13878f"/>
                <w10:wrap anchorx="margin"/>
              </v:rect>
            </w:pict>
          </mc:Fallback>
        </mc:AlternateContent>
      </w:r>
      <w:r>
        <w:rPr>
          <w:b/>
          <w:bCs/>
        </w:rPr>
        <w:t>Independent</w:t>
      </w:r>
      <w:r>
        <w:t xml:space="preserve"> means that they make choices:</w:t>
      </w:r>
    </w:p>
    <w:p w14:paraId="119C969E" w14:textId="042036E0" w:rsidR="00B565F7" w:rsidRDefault="00EF1178" w:rsidP="00B565F7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405C4D1D" wp14:editId="24DD2349">
                <wp:simplePos x="0" y="0"/>
                <wp:positionH relativeFrom="margin">
                  <wp:align>left</wp:align>
                </wp:positionH>
                <wp:positionV relativeFrom="paragraph">
                  <wp:posOffset>601345</wp:posOffset>
                </wp:positionV>
                <wp:extent cx="1888177" cy="1407226"/>
                <wp:effectExtent l="0" t="0" r="0" b="0"/>
                <wp:wrapNone/>
                <wp:docPr id="903681885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177" cy="1407226"/>
                          <a:chOff x="0" y="0"/>
                          <a:chExt cx="1888177" cy="1407226"/>
                        </a:xfrm>
                      </wpg:grpSpPr>
                      <pic:pic xmlns:pic="http://schemas.openxmlformats.org/drawingml/2006/picture">
                        <pic:nvPicPr>
                          <pic:cNvPr id="139917409" name="Picture 28" descr="A large white building with column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1074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548375" name="Multiplication Sign 29"/>
                        <wps:cNvSpPr/>
                        <wps:spPr>
                          <a:xfrm>
                            <a:off x="1015340" y="528452"/>
                            <a:ext cx="872837" cy="878774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18F14A0" id="Group 30" o:spid="_x0000_s1026" alt="&quot;&quot;" style="position:absolute;margin-left:0;margin-top:47.35pt;width:148.7pt;height:110.8pt;z-index:251910144;mso-position-horizontal:left;mso-position-horizontal-relative:margin" coordsize="18881,14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A large white building with columns&#10;&#10;AI-generated content may be incorrect." style="position:absolute;width:17214;height: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">
                  <v:imagedata r:id="rId18" o:title="A large white building with columns&#10;&#10;AI-generated content may be incorrect"/>
                </v:shape>
                <v:shape id="Multiplication Sign 29" o:spid="_x0000_s1028" style="position:absolute;left:10153;top:5284;width:8728;height:8788;visibility:visible;mso-wrap-style:square;v-text-anchor:middle" coordsize="872837,87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" path="m136807,283395l282461,138725,436419,293730,590376,138725,736030,283395,581092,439387,736030,595379,590376,740049,436419,585044,282461,740049,136807,595379,291745,439387,136807,283395xe" fillcolor="red" stroked="f" strokeweight="1pt">
                  <v:stroke joinstyle="miter"/>
                  <v:path arrowok="t" o:connecttype="custom" o:connectlocs="136807,283395;282461,138725;436419,293730;590376,138725;736030,283395;581092,439387;736030,595379;590376,740049;436419,585044;282461,740049;136807,595379;291745,439387;136807,283395" o:connectangles="0,0,0,0,0,0,0,0,0,0,0,0,0"/>
                </v:shape>
                <w10:wrap anchorx="margin"/>
              </v:group>
            </w:pict>
          </mc:Fallback>
        </mc:AlternateContent>
      </w:r>
      <w:r w:rsidR="00B565F7">
        <w:t>by themselves</w:t>
      </w:r>
    </w:p>
    <w:p w14:paraId="3F4AE3E5" w14:textId="20A321A6" w:rsidR="00B565F7" w:rsidRDefault="00B565F7" w:rsidP="00B565F7">
      <w:pPr>
        <w:pStyle w:val="Listtoplevel"/>
      </w:pPr>
      <w:r>
        <w:t>without the government telling them what to do.</w:t>
      </w:r>
    </w:p>
    <w:p w14:paraId="65F66EBA" w14:textId="092DBE35" w:rsidR="00F17123" w:rsidRDefault="00F17123" w:rsidP="00124EA8"/>
    <w:p w14:paraId="3C52E0B1" w14:textId="470DACB2" w:rsidR="00F17123" w:rsidRDefault="00EF1178" w:rsidP="00124EA8">
      <w:r>
        <w:rPr>
          <w:noProof/>
          <w:lang w:eastAsia="en-GB"/>
        </w:rPr>
        <w:lastRenderedPageBreak/>
        <w:drawing>
          <wp:anchor distT="0" distB="0" distL="114300" distR="114300" simplePos="0" relativeHeight="251917312" behindDoc="0" locked="0" layoutInCell="1" allowOverlap="1" wp14:anchorId="72A70F2A" wp14:editId="566D2019">
            <wp:simplePos x="0" y="0"/>
            <wp:positionH relativeFrom="margin">
              <wp:align>left</wp:align>
            </wp:positionH>
            <wp:positionV relativeFrom="paragraph">
              <wp:posOffset>-238125</wp:posOffset>
            </wp:positionV>
            <wp:extent cx="1495425" cy="1495425"/>
            <wp:effectExtent l="0" t="0" r="0" b="0"/>
            <wp:wrapNone/>
            <wp:docPr id="392555174" name="Picture 3925551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55174" name="Picture 3925551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34170A66" wp14:editId="05AD0AE1">
                <wp:simplePos x="0" y="0"/>
                <wp:positionH relativeFrom="margin">
                  <wp:align>right</wp:align>
                </wp:positionH>
                <wp:positionV relativeFrom="paragraph">
                  <wp:posOffset>-92075</wp:posOffset>
                </wp:positionV>
                <wp:extent cx="3544570" cy="1098550"/>
                <wp:effectExtent l="0" t="0" r="0" b="6350"/>
                <wp:wrapNone/>
                <wp:docPr id="1146443394" name="Rectangle 1146443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98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E90741C" id="Rectangle 1146443394" o:spid="_x0000_s1026" alt="&quot;&quot;" style="position:absolute;margin-left:227.9pt;margin-top:-7.25pt;width:279.1pt;height:86.5pt;z-index:-251431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 w:rsidR="00F17123">
        <w:t xml:space="preserve">In this document when it says </w:t>
      </w:r>
      <w:r w:rsidR="00F17123">
        <w:br/>
      </w:r>
      <w:r w:rsidR="00F17123" w:rsidRPr="00F17123">
        <w:rPr>
          <w:b/>
          <w:bCs/>
        </w:rPr>
        <w:t>we</w:t>
      </w:r>
      <w:r w:rsidR="00F17123">
        <w:rPr>
          <w:b/>
          <w:bCs/>
        </w:rPr>
        <w:t xml:space="preserve"> </w:t>
      </w:r>
      <w:r w:rsidR="00F17123" w:rsidRPr="00F17123">
        <w:rPr>
          <w:b/>
          <w:bCs/>
        </w:rPr>
        <w:t>/</w:t>
      </w:r>
      <w:r w:rsidR="00F17123">
        <w:rPr>
          <w:b/>
          <w:bCs/>
        </w:rPr>
        <w:t xml:space="preserve"> </w:t>
      </w:r>
      <w:r w:rsidR="00F17123" w:rsidRPr="00F17123">
        <w:rPr>
          <w:b/>
          <w:bCs/>
        </w:rPr>
        <w:t>us</w:t>
      </w:r>
      <w:r w:rsidR="00F17123">
        <w:t xml:space="preserve"> it means the </w:t>
      </w:r>
      <w:r w:rsidR="00B565F7">
        <w:t>Representation</w:t>
      </w:r>
      <w:r w:rsidR="00F17123">
        <w:t xml:space="preserve"> Commission.</w:t>
      </w:r>
    </w:p>
    <w:p w14:paraId="3FB8E666" w14:textId="779FB060" w:rsidR="00F17123" w:rsidRDefault="00F17123" w:rsidP="00124EA8"/>
    <w:p w14:paraId="4406C307" w14:textId="29492236" w:rsidR="00F17123" w:rsidRDefault="00B41B06" w:rsidP="00124EA8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3C8C5252" wp14:editId="5FBD8855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544570" cy="2219325"/>
                <wp:effectExtent l="0" t="0" r="0" b="9525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219325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748013D" id="Rectangle 1" o:spid="_x0000_s1026" alt="&quot;&quot;" style="position:absolute;margin-left:227.9pt;margin-top:19.6pt;width:279.1pt;height:174.75pt;z-index:-251546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" fillcolor="#960c3e" stroked="f" strokeweight="1pt">
                <v:fill opacity="13878f"/>
                <w10:wrap anchorx="margin"/>
              </v:rect>
            </w:pict>
          </mc:Fallback>
        </mc:AlternateContent>
      </w:r>
    </w:p>
    <w:p w14:paraId="10C0C24E" w14:textId="443E42BE" w:rsidR="00F17123" w:rsidRDefault="00EF1178" w:rsidP="00124EA8">
      <w:r>
        <w:rPr>
          <w:noProof/>
        </w:rPr>
        <w:drawing>
          <wp:anchor distT="0" distB="0" distL="114300" distR="114300" simplePos="0" relativeHeight="251798528" behindDoc="0" locked="0" layoutInCell="1" allowOverlap="1" wp14:anchorId="11DF1A18" wp14:editId="5EB9B3D6">
            <wp:simplePos x="0" y="0"/>
            <wp:positionH relativeFrom="margin">
              <wp:align>left</wp:align>
            </wp:positionH>
            <wp:positionV relativeFrom="page">
              <wp:posOffset>3004185</wp:posOffset>
            </wp:positionV>
            <wp:extent cx="1559560" cy="1125855"/>
            <wp:effectExtent l="0" t="0" r="2540" b="0"/>
            <wp:wrapNone/>
            <wp:docPr id="5613454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454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123">
        <w:rPr>
          <w:b/>
          <w:bCs/>
        </w:rPr>
        <w:t>Elections</w:t>
      </w:r>
      <w:r w:rsidR="00F17123">
        <w:t xml:space="preserve"> are when you </w:t>
      </w:r>
      <w:r w:rsidR="00F17123" w:rsidRPr="00F17123">
        <w:rPr>
          <w:b/>
          <w:bCs/>
        </w:rPr>
        <w:t>vote</w:t>
      </w:r>
      <w:r w:rsidR="00F17123">
        <w:t xml:space="preserve"> for people to be part of:</w:t>
      </w:r>
    </w:p>
    <w:p w14:paraId="77E5B689" w14:textId="44ADB2BC" w:rsidR="00F17123" w:rsidRDefault="00F17123" w:rsidP="00F17123">
      <w:pPr>
        <w:pStyle w:val="Listtoplevel"/>
      </w:pPr>
      <w:r>
        <w:t>local councils</w:t>
      </w:r>
    </w:p>
    <w:p w14:paraId="3BB98CD9" w14:textId="6A7738B0" w:rsidR="00F17123" w:rsidRDefault="00F17123" w:rsidP="00F17123">
      <w:pPr>
        <w:pStyle w:val="Listtoplevel"/>
      </w:pPr>
      <w:r>
        <w:t>the government.</w:t>
      </w:r>
    </w:p>
    <w:p w14:paraId="20D4F555" w14:textId="4E03EF60" w:rsidR="00EF1178" w:rsidRDefault="00EF1178" w:rsidP="00EF1178"/>
    <w:p w14:paraId="373A3929" w14:textId="550DB524" w:rsidR="00F17123" w:rsidRDefault="00F17123" w:rsidP="00124EA8"/>
    <w:p w14:paraId="1220BAB6" w14:textId="56AEB561" w:rsidR="00F17123" w:rsidRDefault="00EF1178" w:rsidP="00F17123">
      <w:pPr>
        <w:rPr>
          <w:lang w:val="en-NZ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08FCE49" wp14:editId="0771375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733550" cy="974090"/>
            <wp:effectExtent l="0" t="0" r="0" b="0"/>
            <wp:wrapNone/>
            <wp:docPr id="103970712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0712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2DA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6939FBE" wp14:editId="38283B66">
                <wp:simplePos x="0" y="0"/>
                <wp:positionH relativeFrom="margin">
                  <wp:align>right</wp:align>
                </wp:positionH>
                <wp:positionV relativeFrom="paragraph">
                  <wp:posOffset>-80645</wp:posOffset>
                </wp:positionV>
                <wp:extent cx="3544570" cy="1181100"/>
                <wp:effectExtent l="0" t="0" r="0" b="0"/>
                <wp:wrapNone/>
                <wp:docPr id="1462891097" name="Rectangle 146289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181100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8539D5B" id="Rectangle 1462891097" o:spid="_x0000_s1026" style="position:absolute;margin-left:227.9pt;margin-top:-6.35pt;width:279.1pt;height:93pt;z-index:-251542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" fillcolor="#960c3e" stroked="f" strokeweight="1pt">
                <v:fill opacity="13878f"/>
                <w10:wrap anchorx="margin"/>
              </v:rect>
            </w:pict>
          </mc:Fallback>
        </mc:AlternateContent>
      </w:r>
      <w:r w:rsidR="00F17123">
        <w:rPr>
          <w:b/>
          <w:bCs/>
          <w:lang w:val="en-NZ"/>
        </w:rPr>
        <w:t xml:space="preserve">Voting </w:t>
      </w:r>
      <w:r w:rsidR="00F17123">
        <w:rPr>
          <w:lang w:val="en-NZ"/>
        </w:rPr>
        <w:t>means saying who you think should be part of the New Zealand Government.</w:t>
      </w:r>
      <w:r w:rsidR="006862DA" w:rsidRPr="006862DA">
        <w:rPr>
          <w:noProof/>
        </w:rPr>
        <w:t xml:space="preserve"> </w:t>
      </w:r>
    </w:p>
    <w:p w14:paraId="21E56C9A" w14:textId="3B6B42FA" w:rsidR="00F17123" w:rsidRDefault="00F17123" w:rsidP="00124EA8"/>
    <w:p w14:paraId="774707CA" w14:textId="4162DB69" w:rsidR="00F17123" w:rsidRPr="00F17123" w:rsidRDefault="00EF1178" w:rsidP="00124EA8">
      <w:r>
        <w:rPr>
          <w:noProof/>
        </w:rPr>
        <w:drawing>
          <wp:anchor distT="0" distB="0" distL="114300" distR="114300" simplePos="0" relativeHeight="251803648" behindDoc="0" locked="0" layoutInCell="1" allowOverlap="1" wp14:anchorId="2D5C4F72" wp14:editId="18861386">
            <wp:simplePos x="0" y="0"/>
            <wp:positionH relativeFrom="margin">
              <wp:align>left</wp:align>
            </wp:positionH>
            <wp:positionV relativeFrom="page">
              <wp:posOffset>6998970</wp:posOffset>
            </wp:positionV>
            <wp:extent cx="1508166" cy="1508166"/>
            <wp:effectExtent l="0" t="0" r="0" b="0"/>
            <wp:wrapNone/>
            <wp:docPr id="90693417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3417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66" cy="1508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9D7AF" w14:textId="64F321B9" w:rsidR="00825A66" w:rsidRDefault="00F17123" w:rsidP="00124EA8">
      <w:pPr>
        <w:rPr>
          <w:lang w:val="en-NZ"/>
        </w:rPr>
      </w:pPr>
      <w:r>
        <w:t xml:space="preserve">This Easy Read is </w:t>
      </w:r>
      <w:r w:rsidR="00825A66">
        <w:t xml:space="preserve">about how to have your say about some changes to </w:t>
      </w:r>
      <w:r w:rsidR="00825A66" w:rsidRPr="00B565F7">
        <w:t>electorate boundaries</w:t>
      </w:r>
      <w:r w:rsidR="00825A66">
        <w:t xml:space="preserve"> in Aotearoa New Z</w:t>
      </w:r>
      <w:proofErr w:type="spellStart"/>
      <w:r w:rsidR="00825A66">
        <w:rPr>
          <w:lang w:val="en-NZ"/>
        </w:rPr>
        <w:t>ealand</w:t>
      </w:r>
      <w:proofErr w:type="spellEnd"/>
      <w:r w:rsidR="00825A66">
        <w:rPr>
          <w:lang w:val="en-NZ"/>
        </w:rPr>
        <w:t>.</w:t>
      </w:r>
    </w:p>
    <w:p w14:paraId="5043BBBD" w14:textId="531AEF26" w:rsidR="00825A66" w:rsidRDefault="00825A66" w:rsidP="00124EA8">
      <w:pPr>
        <w:rPr>
          <w:lang w:val="en-NZ"/>
        </w:rPr>
      </w:pPr>
    </w:p>
    <w:p w14:paraId="27A05CAC" w14:textId="775BAB39" w:rsidR="00F17123" w:rsidRDefault="00F17123" w:rsidP="00124EA8">
      <w:pPr>
        <w:rPr>
          <w:lang w:val="en-NZ"/>
        </w:rPr>
      </w:pPr>
    </w:p>
    <w:p w14:paraId="22E4F7A3" w14:textId="59ECADEC" w:rsidR="00825A66" w:rsidRDefault="00EF1178" w:rsidP="00124EA8">
      <w:pPr>
        <w:rPr>
          <w:lang w:val="en-NZ"/>
        </w:rPr>
      </w:pPr>
      <w:r>
        <w:rPr>
          <w:noProof/>
          <w:lang w:val="en-NZ"/>
        </w:rPr>
        <w:lastRenderedPageBreak/>
        <w:drawing>
          <wp:anchor distT="0" distB="0" distL="114300" distR="114300" simplePos="0" relativeHeight="251912192" behindDoc="0" locked="0" layoutInCell="1" allowOverlap="1" wp14:anchorId="401361D4" wp14:editId="10D1119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66875" cy="1728736"/>
            <wp:effectExtent l="0" t="0" r="0" b="5080"/>
            <wp:wrapNone/>
            <wp:docPr id="175788844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9819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849" cy="1730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FA8D836" wp14:editId="1E0D5D84">
                <wp:simplePos x="0" y="0"/>
                <wp:positionH relativeFrom="margin">
                  <wp:align>right</wp:align>
                </wp:positionH>
                <wp:positionV relativeFrom="paragraph">
                  <wp:posOffset>-74930</wp:posOffset>
                </wp:positionV>
                <wp:extent cx="3544570" cy="1066800"/>
                <wp:effectExtent l="0" t="0" r="0" b="0"/>
                <wp:wrapNone/>
                <wp:docPr id="404072000" name="Rectangle 4040720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066800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655C3A5" id="Rectangle 404072000" o:spid="_x0000_s1026" alt="&quot;&quot;" style="position:absolute;margin-left:227.9pt;margin-top:-5.9pt;width:279.1pt;height:84pt;z-index:-251540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" fillcolor="#960c3e" stroked="f" strokeweight="1pt">
                <v:fill opacity="13878f"/>
                <w10:wrap anchorx="margin"/>
              </v:rect>
            </w:pict>
          </mc:Fallback>
        </mc:AlternateContent>
      </w:r>
      <w:r w:rsidR="00825A66">
        <w:rPr>
          <w:lang w:val="en-NZ"/>
        </w:rPr>
        <w:t xml:space="preserve">An </w:t>
      </w:r>
      <w:r w:rsidR="00825A66">
        <w:rPr>
          <w:b/>
          <w:bCs/>
          <w:lang w:val="en-NZ"/>
        </w:rPr>
        <w:t xml:space="preserve">electorate </w:t>
      </w:r>
      <w:r w:rsidR="00825A66">
        <w:rPr>
          <w:lang w:val="en-NZ"/>
        </w:rPr>
        <w:t>i</w:t>
      </w:r>
      <w:r w:rsidR="002B7174">
        <w:rPr>
          <w:lang w:val="en-NZ"/>
        </w:rPr>
        <w:t xml:space="preserve">s an area used for </w:t>
      </w:r>
      <w:r w:rsidR="002B7174" w:rsidRPr="00F17123">
        <w:rPr>
          <w:lang w:val="en-NZ"/>
        </w:rPr>
        <w:t>voting</w:t>
      </w:r>
      <w:r w:rsidR="002B7174" w:rsidRPr="00F17123">
        <w:rPr>
          <w:b/>
          <w:bCs/>
          <w:lang w:val="en-NZ"/>
        </w:rPr>
        <w:t xml:space="preserve"> </w:t>
      </w:r>
      <w:r w:rsidR="002B7174" w:rsidRPr="00F17123">
        <w:rPr>
          <w:lang w:val="en-NZ"/>
        </w:rPr>
        <w:t>in</w:t>
      </w:r>
      <w:r w:rsidR="002B7174">
        <w:rPr>
          <w:lang w:val="en-NZ"/>
        </w:rPr>
        <w:t xml:space="preserve"> the </w:t>
      </w:r>
      <w:r w:rsidR="002B7174" w:rsidRPr="00F17123">
        <w:rPr>
          <w:b/>
          <w:bCs/>
          <w:lang w:val="en-NZ"/>
        </w:rPr>
        <w:t xml:space="preserve">New Zealand </w:t>
      </w:r>
      <w:r w:rsidR="00F17123" w:rsidRPr="00F17123">
        <w:rPr>
          <w:b/>
          <w:bCs/>
          <w:lang w:val="en-NZ"/>
        </w:rPr>
        <w:t>General Election</w:t>
      </w:r>
      <w:r w:rsidR="002B7174" w:rsidRPr="00F17123">
        <w:rPr>
          <w:b/>
          <w:bCs/>
          <w:lang w:val="en-NZ"/>
        </w:rPr>
        <w:t>.</w:t>
      </w:r>
    </w:p>
    <w:p w14:paraId="4D193940" w14:textId="052790DA" w:rsidR="00F17123" w:rsidRDefault="00F17123" w:rsidP="00124EA8">
      <w:pPr>
        <w:rPr>
          <w:lang w:val="en-NZ"/>
        </w:rPr>
      </w:pPr>
    </w:p>
    <w:p w14:paraId="46CBEC68" w14:textId="3D9795F0" w:rsidR="00F17123" w:rsidRDefault="006862DA" w:rsidP="00124EA8">
      <w:pPr>
        <w:rPr>
          <w:lang w:val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4A5CA154" wp14:editId="1157A6B9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3544570" cy="1504950"/>
                <wp:effectExtent l="0" t="0" r="0" b="0"/>
                <wp:wrapNone/>
                <wp:docPr id="1250658025" name="Rectangle 12506580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504950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62DCE07" id="Rectangle 1250658025" o:spid="_x0000_s1026" alt="&quot;&quot;" style="position:absolute;margin-left:227.9pt;margin-top:19.5pt;width:279.1pt;height:118.5pt;z-index:-251538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" fillcolor="#960c3e" stroked="f" strokeweight="1pt">
                <v:fill opacity="13878f"/>
                <w10:wrap anchorx="margin"/>
              </v:rect>
            </w:pict>
          </mc:Fallback>
        </mc:AlternateContent>
      </w:r>
    </w:p>
    <w:p w14:paraId="3E8657D4" w14:textId="7B5FE7C2" w:rsidR="00F17123" w:rsidRPr="00F17123" w:rsidRDefault="00EF1178" w:rsidP="00F17123">
      <w:pPr>
        <w:rPr>
          <w:lang w:val="en-NZ"/>
        </w:rPr>
      </w:pPr>
      <w:r w:rsidRPr="003662C7">
        <w:rPr>
          <w:noProof/>
        </w:rPr>
        <w:drawing>
          <wp:anchor distT="0" distB="0" distL="114300" distR="114300" simplePos="0" relativeHeight="251801600" behindDoc="0" locked="0" layoutInCell="1" allowOverlap="1" wp14:anchorId="3DEA251D" wp14:editId="294AF9EF">
            <wp:simplePos x="0" y="0"/>
            <wp:positionH relativeFrom="margin">
              <wp:align>left</wp:align>
            </wp:positionH>
            <wp:positionV relativeFrom="page">
              <wp:posOffset>2680335</wp:posOffset>
            </wp:positionV>
            <wp:extent cx="1793240" cy="1769110"/>
            <wp:effectExtent l="0" t="0" r="0" b="2540"/>
            <wp:wrapNone/>
            <wp:docPr id="11955478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478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123" w:rsidRPr="00F17123">
        <w:rPr>
          <w:b/>
          <w:bCs/>
          <w:lang w:val="en-NZ"/>
        </w:rPr>
        <w:t>Electorate</w:t>
      </w:r>
      <w:r w:rsidR="00F17123">
        <w:rPr>
          <w:lang w:val="en-NZ"/>
        </w:rPr>
        <w:t xml:space="preserve"> </w:t>
      </w:r>
      <w:r w:rsidR="00F17123">
        <w:rPr>
          <w:b/>
          <w:bCs/>
          <w:lang w:val="en-NZ"/>
        </w:rPr>
        <w:t>boundaries</w:t>
      </w:r>
      <w:r w:rsidR="00F17123">
        <w:rPr>
          <w:lang w:val="en-NZ"/>
        </w:rPr>
        <w:t xml:space="preserve"> are the lines around electorates that show what part of the country is part of each electorate.</w:t>
      </w:r>
    </w:p>
    <w:p w14:paraId="13D60C38" w14:textId="77777777" w:rsidR="00F17123" w:rsidRDefault="00F17123" w:rsidP="00124EA8">
      <w:pPr>
        <w:rPr>
          <w:lang w:val="en-NZ"/>
        </w:rPr>
      </w:pPr>
    </w:p>
    <w:p w14:paraId="646F568F" w14:textId="77777777" w:rsidR="00F17123" w:rsidRDefault="00F17123" w:rsidP="00124EA8">
      <w:pPr>
        <w:rPr>
          <w:lang w:val="en-NZ"/>
        </w:rPr>
      </w:pPr>
    </w:p>
    <w:p w14:paraId="31E42C09" w14:textId="0806CCFE" w:rsidR="00F17123" w:rsidRDefault="00F17123">
      <w:pPr>
        <w:spacing w:line="240" w:lineRule="auto"/>
        <w:ind w:left="0"/>
        <w:rPr>
          <w:lang w:val="en-NZ"/>
        </w:rPr>
      </w:pPr>
      <w:r>
        <w:rPr>
          <w:lang w:val="en-NZ"/>
        </w:rPr>
        <w:br w:type="page"/>
      </w:r>
    </w:p>
    <w:p w14:paraId="1F9B82F1" w14:textId="685FDD50" w:rsidR="00F17123" w:rsidRDefault="003662C7" w:rsidP="00124EA8">
      <w:pPr>
        <w:rPr>
          <w:lang w:val="en-NZ"/>
        </w:rPr>
      </w:pPr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33CD03B2" wp14:editId="21F03569">
            <wp:simplePos x="0" y="0"/>
            <wp:positionH relativeFrom="margin">
              <wp:align>left</wp:align>
            </wp:positionH>
            <wp:positionV relativeFrom="page">
              <wp:posOffset>1038225</wp:posOffset>
            </wp:positionV>
            <wp:extent cx="1816066" cy="1133475"/>
            <wp:effectExtent l="0" t="0" r="0" b="0"/>
            <wp:wrapNone/>
            <wp:docPr id="1446980065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80065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066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2DA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0FAE1A4" wp14:editId="73DD2B7F">
                <wp:simplePos x="0" y="0"/>
                <wp:positionH relativeFrom="margin">
                  <wp:align>right</wp:align>
                </wp:positionH>
                <wp:positionV relativeFrom="paragraph">
                  <wp:posOffset>-120650</wp:posOffset>
                </wp:positionV>
                <wp:extent cx="3544570" cy="1514475"/>
                <wp:effectExtent l="0" t="0" r="0" b="9525"/>
                <wp:wrapNone/>
                <wp:docPr id="761904735" name="Rectangle 7619047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514475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9E1569C" id="Rectangle 761904735" o:spid="_x0000_s1026" alt="&quot;&quot;" style="position:absolute;margin-left:227.9pt;margin-top:-9.5pt;width:279.1pt;height:119.25pt;z-index:-251536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" fillcolor="#960c3e" stroked="f" strokeweight="1pt">
                <v:fill opacity="13878f"/>
                <w10:wrap anchorx="margin"/>
              </v:rect>
            </w:pict>
          </mc:Fallback>
        </mc:AlternateContent>
      </w:r>
      <w:r w:rsidR="00F17123">
        <w:rPr>
          <w:lang w:val="en-NZ"/>
        </w:rPr>
        <w:t xml:space="preserve">The </w:t>
      </w:r>
      <w:r w:rsidR="00F17123" w:rsidRPr="00F17123">
        <w:rPr>
          <w:b/>
          <w:bCs/>
          <w:lang w:val="en-NZ"/>
        </w:rPr>
        <w:t>New Zealand General Election</w:t>
      </w:r>
      <w:r w:rsidR="00F17123">
        <w:rPr>
          <w:lang w:val="en-NZ"/>
        </w:rPr>
        <w:t xml:space="preserve"> is when you vote for who </w:t>
      </w:r>
      <w:r w:rsidR="00D93E07">
        <w:rPr>
          <w:lang w:val="en-NZ"/>
        </w:rPr>
        <w:t>you would want to</w:t>
      </w:r>
      <w:r w:rsidR="00F17123">
        <w:rPr>
          <w:lang w:val="en-NZ"/>
        </w:rPr>
        <w:t xml:space="preserve"> be part of the New Zealand Government.</w:t>
      </w:r>
      <w:r w:rsidR="006862DA" w:rsidRPr="006862DA">
        <w:rPr>
          <w:noProof/>
        </w:rPr>
        <w:t xml:space="preserve"> </w:t>
      </w:r>
    </w:p>
    <w:p w14:paraId="643EAA00" w14:textId="06AA9595" w:rsidR="00F17123" w:rsidRDefault="00F17123" w:rsidP="00124EA8">
      <w:pPr>
        <w:rPr>
          <w:lang w:val="en-NZ"/>
        </w:rPr>
      </w:pPr>
    </w:p>
    <w:p w14:paraId="3A5C7DBC" w14:textId="50F69F54" w:rsidR="00F17123" w:rsidRDefault="00EF1178" w:rsidP="00124EA8">
      <w:pPr>
        <w:rPr>
          <w:lang w:val="en-NZ"/>
        </w:rPr>
      </w:pPr>
      <w:r w:rsidRPr="003662C7">
        <w:rPr>
          <w:noProof/>
        </w:rPr>
        <w:drawing>
          <wp:anchor distT="0" distB="0" distL="114300" distR="114300" simplePos="0" relativeHeight="251806720" behindDoc="0" locked="0" layoutInCell="1" allowOverlap="1" wp14:anchorId="7B101F49" wp14:editId="204B3335">
            <wp:simplePos x="0" y="0"/>
            <wp:positionH relativeFrom="margin">
              <wp:align>left</wp:align>
            </wp:positionH>
            <wp:positionV relativeFrom="page">
              <wp:posOffset>3030855</wp:posOffset>
            </wp:positionV>
            <wp:extent cx="1878070" cy="1852551"/>
            <wp:effectExtent l="0" t="0" r="8255" b="0"/>
            <wp:wrapNone/>
            <wp:docPr id="4243549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549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070" cy="185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644BF" w14:textId="349B9D84" w:rsidR="00F17123" w:rsidRDefault="00F17123" w:rsidP="00124EA8">
      <w:pPr>
        <w:rPr>
          <w:lang w:val="en-NZ"/>
        </w:rPr>
      </w:pPr>
      <w:r>
        <w:rPr>
          <w:lang w:val="en-NZ"/>
        </w:rPr>
        <w:t xml:space="preserve">This </w:t>
      </w:r>
      <w:r w:rsidRPr="00D93E07">
        <w:rPr>
          <w:b/>
          <w:bCs/>
          <w:lang w:val="en-NZ"/>
        </w:rPr>
        <w:t>review</w:t>
      </w:r>
      <w:r>
        <w:rPr>
          <w:lang w:val="en-NZ"/>
        </w:rPr>
        <w:t xml:space="preserve"> means some things could change about your electorate before the next General Election like:</w:t>
      </w:r>
    </w:p>
    <w:p w14:paraId="2AAE7BB4" w14:textId="1FD5E994" w:rsidR="00F17123" w:rsidRPr="00F17123" w:rsidRDefault="00F17123" w:rsidP="00F17123">
      <w:pPr>
        <w:pStyle w:val="Listtoplevel"/>
      </w:pPr>
      <w:r>
        <w:t xml:space="preserve">its </w:t>
      </w:r>
      <w:r w:rsidRPr="006862DA">
        <w:t>boundary</w:t>
      </w:r>
    </w:p>
    <w:p w14:paraId="18E2F0F2" w14:textId="7B83B6C6" w:rsidR="00F17123" w:rsidRDefault="00F17123" w:rsidP="00F17123">
      <w:pPr>
        <w:pStyle w:val="Listtoplevel"/>
      </w:pPr>
      <w:r>
        <w:t>its name.</w:t>
      </w:r>
    </w:p>
    <w:p w14:paraId="474034EC" w14:textId="0683CDB6" w:rsidR="00866F93" w:rsidRDefault="00866F93" w:rsidP="00866F93"/>
    <w:p w14:paraId="37F118F6" w14:textId="629C6C52" w:rsidR="00866F93" w:rsidRDefault="00D93E07" w:rsidP="00866F93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3C0EDAF6" wp14:editId="2CB781A2">
                <wp:simplePos x="0" y="0"/>
                <wp:positionH relativeFrom="margin">
                  <wp:align>right</wp:align>
                </wp:positionH>
                <wp:positionV relativeFrom="paragraph">
                  <wp:posOffset>239395</wp:posOffset>
                </wp:positionV>
                <wp:extent cx="3544570" cy="1762125"/>
                <wp:effectExtent l="0" t="0" r="0" b="9525"/>
                <wp:wrapNone/>
                <wp:docPr id="645308998" name="Rectangle 6453089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762125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8FA855D" id="Rectangle 645308998" o:spid="_x0000_s1026" alt="&quot;&quot;" style="position:absolute;margin-left:227.9pt;margin-top:18.85pt;width:279.1pt;height:138.75pt;z-index:-25142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" fillcolor="#960c3e" stroked="f" strokeweight="1pt">
                <v:fill opacity="13878f"/>
                <w10:wrap anchorx="margin"/>
              </v:rect>
            </w:pict>
          </mc:Fallback>
        </mc:AlternateContent>
      </w:r>
    </w:p>
    <w:p w14:paraId="57F01842" w14:textId="0977693B" w:rsidR="00D93E07" w:rsidRDefault="00EF1178" w:rsidP="00866F93">
      <w:r>
        <w:rPr>
          <w:noProof/>
        </w:rPr>
        <w:drawing>
          <wp:anchor distT="0" distB="0" distL="114300" distR="114300" simplePos="0" relativeHeight="251913216" behindDoc="0" locked="0" layoutInCell="1" allowOverlap="1" wp14:anchorId="492CB40C" wp14:editId="40B23CBE">
            <wp:simplePos x="0" y="0"/>
            <wp:positionH relativeFrom="margin">
              <wp:align>left</wp:align>
            </wp:positionH>
            <wp:positionV relativeFrom="page">
              <wp:posOffset>6115050</wp:posOffset>
            </wp:positionV>
            <wp:extent cx="1657350" cy="1150206"/>
            <wp:effectExtent l="0" t="0" r="0" b="0"/>
            <wp:wrapNone/>
            <wp:docPr id="123706819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68193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5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E07">
        <w:t xml:space="preserve">A </w:t>
      </w:r>
      <w:r w:rsidR="00D93E07">
        <w:rPr>
          <w:b/>
          <w:bCs/>
        </w:rPr>
        <w:t>review</w:t>
      </w:r>
      <w:r w:rsidR="00D93E07">
        <w:t xml:space="preserve"> looks at:</w:t>
      </w:r>
    </w:p>
    <w:p w14:paraId="537E3B35" w14:textId="7C73AB29" w:rsidR="00D93E07" w:rsidRDefault="00D93E07" w:rsidP="00D93E07">
      <w:pPr>
        <w:pStyle w:val="Listtoplevel"/>
      </w:pPr>
      <w:r>
        <w:t>how things are now</w:t>
      </w:r>
    </w:p>
    <w:p w14:paraId="0590B351" w14:textId="42A5C802" w:rsidR="00D93E07" w:rsidRPr="00D93E07" w:rsidRDefault="00EF1178" w:rsidP="00D93E07">
      <w:pPr>
        <w:pStyle w:val="Listtoplevel"/>
      </w:pPr>
      <w:r>
        <w:drawing>
          <wp:anchor distT="0" distB="0" distL="114300" distR="114300" simplePos="0" relativeHeight="251807744" behindDoc="0" locked="0" layoutInCell="1" allowOverlap="1" wp14:anchorId="16204BC3" wp14:editId="7C0738AA">
            <wp:simplePos x="0" y="0"/>
            <wp:positionH relativeFrom="margin">
              <wp:align>left</wp:align>
            </wp:positionH>
            <wp:positionV relativeFrom="page">
              <wp:posOffset>7797800</wp:posOffset>
            </wp:positionV>
            <wp:extent cx="1543685" cy="1543685"/>
            <wp:effectExtent l="0" t="0" r="0" b="0"/>
            <wp:wrapNone/>
            <wp:docPr id="86134492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4492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E07">
        <w:t>what might need to change.</w:t>
      </w:r>
    </w:p>
    <w:p w14:paraId="2F779FC1" w14:textId="0C5683E8" w:rsidR="00866F93" w:rsidRDefault="00D93E07" w:rsidP="00866F93">
      <w:r>
        <w:br/>
      </w:r>
      <w:r>
        <w:br/>
      </w:r>
      <w:r w:rsidR="00866F93">
        <w:t>We want to know what you think about the changes we want to make.</w:t>
      </w:r>
    </w:p>
    <w:p w14:paraId="225966E0" w14:textId="77777777" w:rsidR="00866F93" w:rsidRDefault="00866F93">
      <w:pPr>
        <w:spacing w:line="240" w:lineRule="auto"/>
        <w:ind w:left="0"/>
      </w:pPr>
      <w:r>
        <w:br w:type="page"/>
      </w:r>
    </w:p>
    <w:p w14:paraId="4DAAAED1" w14:textId="2D49A6B5" w:rsidR="00866F93" w:rsidRDefault="00866F93" w:rsidP="006862DA">
      <w:pPr>
        <w:pStyle w:val="Heading1"/>
      </w:pPr>
      <w:r>
        <w:lastRenderedPageBreak/>
        <w:t>Why should these changes be made?</w:t>
      </w:r>
    </w:p>
    <w:p w14:paraId="5B914586" w14:textId="0B6EE118" w:rsidR="00866F93" w:rsidRPr="002351EE" w:rsidRDefault="00866F93" w:rsidP="00866F93">
      <w:pPr>
        <w:rPr>
          <w:sz w:val="26"/>
          <w:szCs w:val="18"/>
        </w:rPr>
      </w:pPr>
    </w:p>
    <w:p w14:paraId="195CD370" w14:textId="37BE16AF" w:rsidR="00866F93" w:rsidRPr="002351EE" w:rsidRDefault="002351EE" w:rsidP="00866F93">
      <w:pPr>
        <w:rPr>
          <w:sz w:val="26"/>
          <w:szCs w:val="1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61B93B22" wp14:editId="5547F613">
            <wp:simplePos x="0" y="0"/>
            <wp:positionH relativeFrom="margin">
              <wp:posOffset>71755</wp:posOffset>
            </wp:positionH>
            <wp:positionV relativeFrom="page">
              <wp:posOffset>1915795</wp:posOffset>
            </wp:positionV>
            <wp:extent cx="1549400" cy="1549400"/>
            <wp:effectExtent l="0" t="0" r="0" b="0"/>
            <wp:wrapNone/>
            <wp:docPr id="38967845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7845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D6990" w14:textId="53B8BF28" w:rsidR="00866F93" w:rsidRDefault="00866F93" w:rsidP="00866F93">
      <w:r>
        <w:t>The Representation Commission makes sure that each electorate has about the same number of people.</w:t>
      </w:r>
    </w:p>
    <w:p w14:paraId="48D9D9A6" w14:textId="77777777" w:rsidR="00866F93" w:rsidRPr="002351EE" w:rsidRDefault="00866F93" w:rsidP="00866F93">
      <w:pPr>
        <w:rPr>
          <w:sz w:val="28"/>
          <w:szCs w:val="20"/>
        </w:rPr>
      </w:pPr>
    </w:p>
    <w:p w14:paraId="7ED484EE" w14:textId="581BA6F9" w:rsidR="00866F93" w:rsidRPr="002351EE" w:rsidRDefault="00866F93" w:rsidP="00866F93">
      <w:pPr>
        <w:rPr>
          <w:sz w:val="28"/>
          <w:szCs w:val="20"/>
        </w:rPr>
      </w:pPr>
    </w:p>
    <w:p w14:paraId="37E4C4E9" w14:textId="402D7F80" w:rsidR="0059309F" w:rsidRDefault="002351EE" w:rsidP="00866F93">
      <w:r w:rsidRPr="002351EE">
        <w:rPr>
          <w:noProof/>
          <w:sz w:val="28"/>
          <w:szCs w:val="20"/>
        </w:rPr>
        <w:drawing>
          <wp:anchor distT="0" distB="0" distL="114300" distR="114300" simplePos="0" relativeHeight="251816960" behindDoc="0" locked="0" layoutInCell="1" allowOverlap="1" wp14:anchorId="049D7538" wp14:editId="2F23A743">
            <wp:simplePos x="0" y="0"/>
            <wp:positionH relativeFrom="margin">
              <wp:posOffset>217714</wp:posOffset>
            </wp:positionH>
            <wp:positionV relativeFrom="page">
              <wp:posOffset>4089673</wp:posOffset>
            </wp:positionV>
            <wp:extent cx="1175456" cy="1721922"/>
            <wp:effectExtent l="0" t="0" r="5715" b="0"/>
            <wp:wrapNone/>
            <wp:docPr id="68130443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0443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456" cy="172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09F">
        <w:t xml:space="preserve">They do this after every </w:t>
      </w:r>
      <w:r w:rsidR="004A2E24">
        <w:t>census</w:t>
      </w:r>
      <w:r w:rsidR="0059309F">
        <w:t>.</w:t>
      </w:r>
    </w:p>
    <w:p w14:paraId="114CB7D2" w14:textId="0EA4A2FF" w:rsidR="0059309F" w:rsidRPr="002351EE" w:rsidRDefault="0059309F" w:rsidP="00866F93">
      <w:pPr>
        <w:rPr>
          <w:sz w:val="28"/>
          <w:szCs w:val="20"/>
        </w:rPr>
      </w:pPr>
    </w:p>
    <w:p w14:paraId="496A44D3" w14:textId="67D45737" w:rsidR="0059309F" w:rsidRPr="002351EE" w:rsidRDefault="0059309F" w:rsidP="00866F93">
      <w:pPr>
        <w:rPr>
          <w:sz w:val="28"/>
          <w:szCs w:val="20"/>
        </w:rPr>
      </w:pPr>
    </w:p>
    <w:p w14:paraId="2D007EAE" w14:textId="643D0906" w:rsidR="00866F93" w:rsidRDefault="00866F93" w:rsidP="00866F93">
      <w:r>
        <w:t xml:space="preserve">The Representation Commission wants to make these changes because the </w:t>
      </w:r>
      <w:r w:rsidR="00D75874">
        <w:t>number</w:t>
      </w:r>
      <w:r>
        <w:t xml:space="preserve"> of people in New Zealand has changed a lot.</w:t>
      </w:r>
    </w:p>
    <w:p w14:paraId="13A99452" w14:textId="1448E744" w:rsidR="00866F93" w:rsidRPr="002351EE" w:rsidRDefault="002351EE" w:rsidP="00866F93">
      <w:pPr>
        <w:rPr>
          <w:sz w:val="28"/>
          <w:szCs w:val="20"/>
        </w:rPr>
      </w:pPr>
      <w:r w:rsidRPr="002351EE">
        <w:rPr>
          <w:noProof/>
          <w:sz w:val="28"/>
          <w:szCs w:val="20"/>
        </w:rPr>
        <w:drawing>
          <wp:anchor distT="0" distB="0" distL="114300" distR="114300" simplePos="0" relativeHeight="251817984" behindDoc="0" locked="0" layoutInCell="1" allowOverlap="1" wp14:anchorId="759FA668" wp14:editId="3848A882">
            <wp:simplePos x="0" y="0"/>
            <wp:positionH relativeFrom="margin">
              <wp:posOffset>-145778</wp:posOffset>
            </wp:positionH>
            <wp:positionV relativeFrom="page">
              <wp:posOffset>6531157</wp:posOffset>
            </wp:positionV>
            <wp:extent cx="2032601" cy="1436914"/>
            <wp:effectExtent l="0" t="0" r="6350" b="0"/>
            <wp:wrapNone/>
            <wp:docPr id="558858137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58137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01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8AC5D" w14:textId="661D7CC8" w:rsidR="00866F93" w:rsidRPr="002351EE" w:rsidRDefault="00866F93" w:rsidP="00866F93">
      <w:pPr>
        <w:rPr>
          <w:sz w:val="28"/>
          <w:szCs w:val="20"/>
        </w:rPr>
      </w:pPr>
    </w:p>
    <w:p w14:paraId="7F660F9A" w14:textId="7820D472" w:rsidR="00866F93" w:rsidRDefault="00866F93" w:rsidP="00866F93">
      <w:r>
        <w:t>This means that the number of people living in different electorates has also changed a lot.</w:t>
      </w:r>
    </w:p>
    <w:p w14:paraId="148004D7" w14:textId="004ED432" w:rsidR="00EE28E4" w:rsidRPr="002351EE" w:rsidRDefault="00EE28E4" w:rsidP="00866F93">
      <w:pPr>
        <w:rPr>
          <w:sz w:val="28"/>
          <w:szCs w:val="20"/>
        </w:rPr>
      </w:pPr>
    </w:p>
    <w:p w14:paraId="3E041AD6" w14:textId="70A29CA3" w:rsidR="00EE28E4" w:rsidRPr="002351EE" w:rsidRDefault="002351EE" w:rsidP="00866F93">
      <w:pPr>
        <w:rPr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79392E11" wp14:editId="5041E67A">
            <wp:simplePos x="0" y="0"/>
            <wp:positionH relativeFrom="margin">
              <wp:posOffset>216898</wp:posOffset>
            </wp:positionH>
            <wp:positionV relativeFrom="margin">
              <wp:posOffset>7453539</wp:posOffset>
            </wp:positionV>
            <wp:extent cx="1549400" cy="1107784"/>
            <wp:effectExtent l="0" t="0" r="0" b="0"/>
            <wp:wrapNone/>
            <wp:docPr id="68628995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8995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10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A5769" w14:textId="6F92DFDA" w:rsidR="00EE28E4" w:rsidRDefault="00EE28E4" w:rsidP="00866F93">
      <w:r>
        <w:t>They want to change the electorate boundaries to make the number of people in each electorate more even.</w:t>
      </w:r>
    </w:p>
    <w:p w14:paraId="4B55E68D" w14:textId="77777777" w:rsidR="00EE28E4" w:rsidRDefault="00EE28E4">
      <w:pPr>
        <w:spacing w:line="240" w:lineRule="auto"/>
        <w:ind w:left="0"/>
      </w:pPr>
      <w:r>
        <w:br w:type="page"/>
      </w:r>
    </w:p>
    <w:p w14:paraId="6FD38EF5" w14:textId="62B66616" w:rsidR="00EE28E4" w:rsidRDefault="00EE28E4" w:rsidP="00EE28E4">
      <w:pPr>
        <w:pStyle w:val="Heading1"/>
      </w:pPr>
      <w:r>
        <w:lastRenderedPageBreak/>
        <w:t>What changes might be made?</w:t>
      </w:r>
    </w:p>
    <w:p w14:paraId="0404D6F0" w14:textId="10C64BDB" w:rsidR="00EE28E4" w:rsidRDefault="00EE28E4" w:rsidP="00EE28E4">
      <w:pPr>
        <w:pStyle w:val="BodyText"/>
      </w:pPr>
    </w:p>
    <w:p w14:paraId="173C260E" w14:textId="668D1061" w:rsidR="00EE28E4" w:rsidRDefault="00D75874" w:rsidP="00EE28E4">
      <w:pPr>
        <w:pStyle w:val="BodyText"/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642C158F" wp14:editId="73F4D986">
            <wp:simplePos x="0" y="0"/>
            <wp:positionH relativeFrom="margin">
              <wp:align>left</wp:align>
            </wp:positionH>
            <wp:positionV relativeFrom="page">
              <wp:posOffset>2154885</wp:posOffset>
            </wp:positionV>
            <wp:extent cx="1089025" cy="1089025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40906366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6366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2F9B9" w14:textId="4C43F7FA" w:rsidR="00EE28E4" w:rsidRDefault="00EE28E4" w:rsidP="00EE28E4">
      <w:pPr>
        <w:pStyle w:val="BodyText"/>
      </w:pPr>
      <w:r>
        <w:t>The changes we want to make for the 2026 General Election are:</w:t>
      </w:r>
    </w:p>
    <w:p w14:paraId="726A2DCB" w14:textId="002E6A4D" w:rsidR="00EE28E4" w:rsidRDefault="00D75874" w:rsidP="00D75874">
      <w:pPr>
        <w:pStyle w:val="Listtoplevel"/>
      </w:pPr>
      <w:r w:rsidRPr="00D75874">
        <w:drawing>
          <wp:anchor distT="0" distB="0" distL="114300" distR="114300" simplePos="0" relativeHeight="251821056" behindDoc="0" locked="0" layoutInCell="1" allowOverlap="1" wp14:anchorId="4F1BF273" wp14:editId="1349E311">
            <wp:simplePos x="0" y="0"/>
            <wp:positionH relativeFrom="margin">
              <wp:align>left</wp:align>
            </wp:positionH>
            <wp:positionV relativeFrom="page">
              <wp:posOffset>3508903</wp:posOffset>
            </wp:positionV>
            <wp:extent cx="1402759" cy="2000993"/>
            <wp:effectExtent l="0" t="0" r="6985" b="0"/>
            <wp:wrapNone/>
            <wp:docPr id="151972031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2031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0" r="2980"/>
                    <a:stretch/>
                  </pic:blipFill>
                  <pic:spPr bwMode="auto">
                    <a:xfrm>
                      <a:off x="0" y="0"/>
                      <a:ext cx="1410356" cy="201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E4">
        <w:t xml:space="preserve">the number of </w:t>
      </w:r>
      <w:r w:rsidR="00EE28E4" w:rsidRPr="00EE28E4">
        <w:rPr>
          <w:b/>
          <w:bCs/>
        </w:rPr>
        <w:t>general electorates</w:t>
      </w:r>
      <w:r w:rsidR="00EE28E4">
        <w:t xml:space="preserve"> in the North Island changes from </w:t>
      </w:r>
      <w:r w:rsidR="00EE28E4">
        <w:br/>
        <w:t>49 to 48</w:t>
      </w:r>
    </w:p>
    <w:p w14:paraId="69CD3779" w14:textId="64341B81" w:rsidR="00EE28E4" w:rsidRDefault="00D75874" w:rsidP="00D75874">
      <w:pPr>
        <w:pStyle w:val="Listtoplevel"/>
      </w:pPr>
      <w:r>
        <w:drawing>
          <wp:anchor distT="0" distB="0" distL="114300" distR="114300" simplePos="0" relativeHeight="251822080" behindDoc="0" locked="0" layoutInCell="1" allowOverlap="1" wp14:anchorId="638934BF" wp14:editId="1498C08C">
            <wp:simplePos x="0" y="0"/>
            <wp:positionH relativeFrom="margin">
              <wp:align>left</wp:align>
            </wp:positionH>
            <wp:positionV relativeFrom="page">
              <wp:posOffset>5776628</wp:posOffset>
            </wp:positionV>
            <wp:extent cx="1484416" cy="2174179"/>
            <wp:effectExtent l="0" t="0" r="1905" b="0"/>
            <wp:wrapNone/>
            <wp:docPr id="1691454044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54044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263" cy="217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E4">
        <w:t xml:space="preserve">the number of general electorates in the South Island </w:t>
      </w:r>
      <w:r w:rsidR="00D93E07">
        <w:t>stays at</w:t>
      </w:r>
      <w:r w:rsidR="00EE28E4">
        <w:t xml:space="preserve"> 16</w:t>
      </w:r>
    </w:p>
    <w:p w14:paraId="3E149D7D" w14:textId="078D282B" w:rsidR="00EE28E4" w:rsidRDefault="00EE28E4" w:rsidP="00EE28E4">
      <w:pPr>
        <w:pStyle w:val="Listtoplevel"/>
      </w:pPr>
      <w:r>
        <w:t xml:space="preserve">the number of </w:t>
      </w:r>
      <w:r w:rsidRPr="00EE28E4">
        <w:rPr>
          <w:b/>
          <w:bCs/>
        </w:rPr>
        <w:t>Māori electorates</w:t>
      </w:r>
      <w:r>
        <w:t xml:space="preserve"> stay</w:t>
      </w:r>
      <w:r w:rsidR="00D93E07">
        <w:t>s</w:t>
      </w:r>
      <w:r>
        <w:t xml:space="preserve"> at 7.</w:t>
      </w:r>
    </w:p>
    <w:p w14:paraId="368B73C3" w14:textId="52C9E564" w:rsidR="00EE28E4" w:rsidRDefault="00182ECC" w:rsidP="00EE28E4">
      <w:pPr>
        <w:pStyle w:val="BodyText"/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5180D96D" wp14:editId="431F6545">
            <wp:simplePos x="0" y="0"/>
            <wp:positionH relativeFrom="margin">
              <wp:posOffset>-175260</wp:posOffset>
            </wp:positionH>
            <wp:positionV relativeFrom="page">
              <wp:posOffset>7717790</wp:posOffset>
            </wp:positionV>
            <wp:extent cx="1864360" cy="1864360"/>
            <wp:effectExtent l="0" t="0" r="2540" b="0"/>
            <wp:wrapNone/>
            <wp:docPr id="55731609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1609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5ABB4" w14:textId="60525D15" w:rsidR="00EE28E4" w:rsidRDefault="00182ECC" w:rsidP="00EE28E4">
      <w:pPr>
        <w:pStyle w:val="BodyText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DB31A38" wp14:editId="47A55E94">
                <wp:simplePos x="0" y="0"/>
                <wp:positionH relativeFrom="margin">
                  <wp:align>right</wp:align>
                </wp:positionH>
                <wp:positionV relativeFrom="paragraph">
                  <wp:posOffset>386715</wp:posOffset>
                </wp:positionV>
                <wp:extent cx="3544570" cy="1390650"/>
                <wp:effectExtent l="0" t="0" r="0" b="0"/>
                <wp:wrapNone/>
                <wp:docPr id="1407460284" name="Rectangle 1407460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390650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B84CF71" id="Rectangle 1407460284" o:spid="_x0000_s1026" alt="&quot;&quot;" style="position:absolute;margin-left:227.9pt;margin-top:30.45pt;width:279.1pt;height:109.5pt;z-index:-251532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" fillcolor="#960c3e" stroked="f" strokeweight="1pt">
                <v:fill opacity="13878f"/>
                <w10:wrap anchorx="margin"/>
              </v:rect>
            </w:pict>
          </mc:Fallback>
        </mc:AlternateContent>
      </w:r>
    </w:p>
    <w:p w14:paraId="4DBECB87" w14:textId="32E2C809" w:rsidR="00EE28E4" w:rsidRDefault="00EE28E4" w:rsidP="00EE28E4">
      <w:pPr>
        <w:pStyle w:val="BodyText"/>
      </w:pPr>
      <w:r>
        <w:t xml:space="preserve">A </w:t>
      </w:r>
      <w:r>
        <w:rPr>
          <w:b/>
          <w:bCs/>
        </w:rPr>
        <w:t>general electorate</w:t>
      </w:r>
      <w:r>
        <w:t xml:space="preserve"> is an </w:t>
      </w:r>
      <w:r w:rsidR="00D93E07">
        <w:br/>
      </w:r>
      <w:r>
        <w:t>electorate where everyone can vote</w:t>
      </w:r>
      <w:r w:rsidR="0059309F">
        <w:t xml:space="preserve"> for the people they want to speak for them in parliament.</w:t>
      </w:r>
      <w:r w:rsidR="006862DA" w:rsidRPr="006862DA">
        <w:rPr>
          <w:noProof/>
        </w:rPr>
        <w:t xml:space="preserve"> </w:t>
      </w:r>
    </w:p>
    <w:p w14:paraId="583A37E1" w14:textId="7330FF19" w:rsidR="00EE28E4" w:rsidRPr="00EE28E4" w:rsidRDefault="00D75874" w:rsidP="00EE28E4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39B758EB" wp14:editId="267CDA90">
            <wp:simplePos x="0" y="0"/>
            <wp:positionH relativeFrom="margin">
              <wp:align>left</wp:align>
            </wp:positionH>
            <wp:positionV relativeFrom="page">
              <wp:posOffset>801461</wp:posOffset>
            </wp:positionV>
            <wp:extent cx="1788777" cy="1199407"/>
            <wp:effectExtent l="0" t="0" r="2540" b="1270"/>
            <wp:wrapNone/>
            <wp:docPr id="894315572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15572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77" cy="119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2DA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19A9E5C" wp14:editId="3884A320">
                <wp:simplePos x="0" y="0"/>
                <wp:positionH relativeFrom="margin">
                  <wp:align>right</wp:align>
                </wp:positionH>
                <wp:positionV relativeFrom="paragraph">
                  <wp:posOffset>-80645</wp:posOffset>
                </wp:positionV>
                <wp:extent cx="3544570" cy="1181100"/>
                <wp:effectExtent l="0" t="0" r="0" b="0"/>
                <wp:wrapNone/>
                <wp:docPr id="512454272" name="Rectangle 512454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181100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C11E935" id="Rectangle 512454272" o:spid="_x0000_s1026" alt="&quot;&quot;" style="position:absolute;margin-left:227.9pt;margin-top:-6.35pt;width:279.1pt;height:93pt;z-index:-251530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" fillcolor="#960c3e" stroked="f" strokeweight="1pt">
                <v:fill opacity="13878f"/>
                <w10:wrap anchorx="margin"/>
              </v:rect>
            </w:pict>
          </mc:Fallback>
        </mc:AlternateContent>
      </w:r>
      <w:r w:rsidR="00EE28E4">
        <w:t xml:space="preserve">A </w:t>
      </w:r>
      <w:r w:rsidR="00EE28E4">
        <w:rPr>
          <w:b/>
          <w:bCs/>
        </w:rPr>
        <w:t>Māori electorate</w:t>
      </w:r>
      <w:r w:rsidR="00EE28E4">
        <w:t xml:space="preserve"> is an electorate that Māori can choose to vote in instead of the general electorate.</w:t>
      </w:r>
    </w:p>
    <w:p w14:paraId="337DB2A1" w14:textId="369B16C9" w:rsidR="00EE28E4" w:rsidRDefault="00EE28E4" w:rsidP="00EE28E4">
      <w:pPr>
        <w:pStyle w:val="BodyText"/>
      </w:pPr>
    </w:p>
    <w:p w14:paraId="27C49570" w14:textId="4C840E89" w:rsidR="00EE28E4" w:rsidRDefault="00707C9B" w:rsidP="00EE28E4">
      <w:pPr>
        <w:pStyle w:val="BodyText"/>
      </w:pPr>
      <w:r w:rsidRPr="00D75874">
        <w:rPr>
          <w:noProof/>
        </w:rPr>
        <w:drawing>
          <wp:anchor distT="0" distB="0" distL="114300" distR="114300" simplePos="0" relativeHeight="251826176" behindDoc="0" locked="0" layoutInCell="1" allowOverlap="1" wp14:anchorId="5EAE0507" wp14:editId="1ED99FA1">
            <wp:simplePos x="0" y="0"/>
            <wp:positionH relativeFrom="margin">
              <wp:align>left</wp:align>
            </wp:positionH>
            <wp:positionV relativeFrom="page">
              <wp:posOffset>2576434</wp:posOffset>
            </wp:positionV>
            <wp:extent cx="1398320" cy="2137559"/>
            <wp:effectExtent l="0" t="0" r="0" b="0"/>
            <wp:wrapNone/>
            <wp:docPr id="48948671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8671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55" t="-1" r="2980" b="47769"/>
                    <a:stretch/>
                  </pic:blipFill>
                  <pic:spPr bwMode="auto">
                    <a:xfrm>
                      <a:off x="0" y="0"/>
                      <a:ext cx="1398320" cy="213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378EC" w14:textId="4C4D4CB1" w:rsidR="00EE28E4" w:rsidRDefault="00EE28E4" w:rsidP="00EE28E4">
      <w:pPr>
        <w:pStyle w:val="BodyText"/>
      </w:pPr>
      <w:r>
        <w:t>The boundaries of the North Island electorates need to change because the number of general electorates in the North Island is going down by 1.</w:t>
      </w:r>
    </w:p>
    <w:p w14:paraId="10A1CFEE" w14:textId="77777777" w:rsidR="00EE28E4" w:rsidRDefault="00EE28E4" w:rsidP="00EE28E4">
      <w:pPr>
        <w:pStyle w:val="BodyText"/>
      </w:pPr>
    </w:p>
    <w:p w14:paraId="2010119F" w14:textId="026AFEB5" w:rsidR="00EE28E4" w:rsidRPr="00EE28E4" w:rsidRDefault="00707C9B" w:rsidP="00EE28E4">
      <w:pPr>
        <w:pStyle w:val="BodyText"/>
      </w:pPr>
      <w:r w:rsidRPr="00707C9B">
        <w:rPr>
          <w:noProof/>
        </w:rPr>
        <w:drawing>
          <wp:anchor distT="0" distB="0" distL="114300" distR="114300" simplePos="0" relativeHeight="251827200" behindDoc="0" locked="0" layoutInCell="1" allowOverlap="1" wp14:anchorId="4D0D3E9B" wp14:editId="1DCDAABF">
            <wp:simplePos x="0" y="0"/>
            <wp:positionH relativeFrom="margin">
              <wp:align>left</wp:align>
            </wp:positionH>
            <wp:positionV relativeFrom="page">
              <wp:posOffset>5064827</wp:posOffset>
            </wp:positionV>
            <wp:extent cx="1382551" cy="1294650"/>
            <wp:effectExtent l="0" t="0" r="8255" b="1270"/>
            <wp:wrapNone/>
            <wp:docPr id="21375478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478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51" cy="129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24A38" w14:textId="1BA41FF7" w:rsidR="00866F93" w:rsidRDefault="00EE28E4" w:rsidP="00866F93">
      <w:r>
        <w:t xml:space="preserve">The areas that </w:t>
      </w:r>
      <w:r w:rsidR="00F05010">
        <w:t>would</w:t>
      </w:r>
      <w:r>
        <w:t xml:space="preserve"> change the most are:</w:t>
      </w:r>
    </w:p>
    <w:p w14:paraId="48CE612C" w14:textId="04A18A8B" w:rsidR="00EE28E4" w:rsidRDefault="00707C9B" w:rsidP="00707C9B">
      <w:pPr>
        <w:pStyle w:val="Listtoplevel"/>
      </w:pPr>
      <w:r w:rsidRPr="00707C9B">
        <w:drawing>
          <wp:anchor distT="0" distB="0" distL="114300" distR="114300" simplePos="0" relativeHeight="251828224" behindDoc="0" locked="0" layoutInCell="1" allowOverlap="1" wp14:anchorId="2573342E" wp14:editId="761C3142">
            <wp:simplePos x="0" y="0"/>
            <wp:positionH relativeFrom="margin">
              <wp:align>left</wp:align>
            </wp:positionH>
            <wp:positionV relativeFrom="page">
              <wp:posOffset>6525351</wp:posOffset>
            </wp:positionV>
            <wp:extent cx="1562865" cy="926276"/>
            <wp:effectExtent l="0" t="0" r="0" b="7620"/>
            <wp:wrapNone/>
            <wp:docPr id="4206235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235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865" cy="92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E4">
        <w:t>the lower North Island</w:t>
      </w:r>
    </w:p>
    <w:p w14:paraId="5C6690BB" w14:textId="316B8386" w:rsidR="00EE28E4" w:rsidRDefault="00EE28E4" w:rsidP="00707C9B">
      <w:pPr>
        <w:pStyle w:val="Listtoplevel"/>
      </w:pPr>
      <w:r>
        <w:t>Auckland</w:t>
      </w:r>
    </w:p>
    <w:p w14:paraId="57E1A9E5" w14:textId="7A50052A" w:rsidR="00EE28E4" w:rsidRDefault="00707C9B" w:rsidP="00EE28E4">
      <w:pPr>
        <w:pStyle w:val="Listtoplevel"/>
      </w:pPr>
      <w:r w:rsidRPr="00707C9B">
        <w:drawing>
          <wp:anchor distT="0" distB="0" distL="114300" distR="114300" simplePos="0" relativeHeight="251829248" behindDoc="0" locked="0" layoutInCell="1" allowOverlap="1" wp14:anchorId="2FD73B2D" wp14:editId="329AA2F2">
            <wp:simplePos x="0" y="0"/>
            <wp:positionH relativeFrom="margin">
              <wp:align>left</wp:align>
            </wp:positionH>
            <wp:positionV relativeFrom="page">
              <wp:posOffset>7688976</wp:posOffset>
            </wp:positionV>
            <wp:extent cx="1240790" cy="1447800"/>
            <wp:effectExtent l="0" t="0" r="0" b="0"/>
            <wp:wrapNone/>
            <wp:docPr id="143617004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7004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8E4">
        <w:t>Bay of Plenty.</w:t>
      </w:r>
    </w:p>
    <w:p w14:paraId="4F7A34ED" w14:textId="41D3EDA1" w:rsidR="00EE28E4" w:rsidRDefault="00EE28E4" w:rsidP="00EE28E4"/>
    <w:p w14:paraId="01E319FC" w14:textId="77777777" w:rsidR="00EE28E4" w:rsidRDefault="00EE28E4" w:rsidP="00EE28E4"/>
    <w:p w14:paraId="42CE3683" w14:textId="1B731BF6" w:rsidR="00EE28E4" w:rsidRDefault="00EE28E4" w:rsidP="00EE28E4">
      <w:r>
        <w:t>This is because these are the areas that have had the most changes in the number of people living there.</w:t>
      </w:r>
    </w:p>
    <w:p w14:paraId="2A045F2C" w14:textId="6F4F143A" w:rsidR="00EE28E4" w:rsidRDefault="00EE28E4" w:rsidP="00EE28E4">
      <w:r>
        <w:br w:type="page"/>
      </w:r>
      <w:r w:rsidR="00707C9B" w:rsidRPr="00707C9B"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10D8F479" wp14:editId="7169DC0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78860" cy="1478478"/>
            <wp:effectExtent l="0" t="0" r="2540" b="7620"/>
            <wp:wrapNone/>
            <wp:docPr id="187532481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2481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60" cy="1478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lower North Island is where </w:t>
      </w:r>
      <w:r w:rsidR="00F05010">
        <w:t xml:space="preserve">we will want to </w:t>
      </w:r>
      <w:r w:rsidR="00D93E07">
        <w:t>take away</w:t>
      </w:r>
      <w:r w:rsidR="00F05010">
        <w:t xml:space="preserve"> an electorate to make the total North Island electorates 48</w:t>
      </w:r>
      <w:r>
        <w:t>.</w:t>
      </w:r>
    </w:p>
    <w:p w14:paraId="36B2BA20" w14:textId="42F12799" w:rsidR="00F05010" w:rsidRDefault="00707C9B" w:rsidP="00EE28E4">
      <w:r w:rsidRPr="00707C9B">
        <w:rPr>
          <w:noProof/>
        </w:rPr>
        <w:drawing>
          <wp:anchor distT="0" distB="0" distL="114300" distR="114300" simplePos="0" relativeHeight="251833344" behindDoc="0" locked="0" layoutInCell="1" allowOverlap="1" wp14:anchorId="27572916" wp14:editId="5A2B84DD">
            <wp:simplePos x="0" y="0"/>
            <wp:positionH relativeFrom="margin">
              <wp:align>left</wp:align>
            </wp:positionH>
            <wp:positionV relativeFrom="page">
              <wp:posOffset>2600614</wp:posOffset>
            </wp:positionV>
            <wp:extent cx="1984375" cy="1531620"/>
            <wp:effectExtent l="0" t="0" r="0" b="0"/>
            <wp:wrapNone/>
            <wp:docPr id="18122009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009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C49CB" w14:textId="72353463" w:rsidR="00F05010" w:rsidRDefault="00F05010" w:rsidP="00EE28E4"/>
    <w:p w14:paraId="23703806" w14:textId="68DC26B6" w:rsidR="00F05010" w:rsidRDefault="00F05010" w:rsidP="00EE28E4">
      <w:r>
        <w:t xml:space="preserve">The biggest area that may change </w:t>
      </w:r>
      <w:r w:rsidR="00D93E07">
        <w:t xml:space="preserve">in the South Island </w:t>
      </w:r>
      <w:r>
        <w:t>is around Selwyn in Christchurch.</w:t>
      </w:r>
    </w:p>
    <w:p w14:paraId="49A835E1" w14:textId="7603506C" w:rsidR="00F05010" w:rsidRDefault="00F05010" w:rsidP="00EE28E4"/>
    <w:p w14:paraId="750B1AD2" w14:textId="5E6ABFCE" w:rsidR="00F05010" w:rsidRDefault="00F05010" w:rsidP="00EE28E4"/>
    <w:p w14:paraId="11235F8E" w14:textId="60C60987" w:rsidR="00F05010" w:rsidRDefault="00707C9B" w:rsidP="00EE28E4">
      <w:r w:rsidRPr="00707C9B">
        <w:rPr>
          <w:noProof/>
        </w:rPr>
        <w:drawing>
          <wp:anchor distT="0" distB="0" distL="114300" distR="114300" simplePos="0" relativeHeight="251832320" behindDoc="0" locked="0" layoutInCell="1" allowOverlap="1" wp14:anchorId="617AA75B" wp14:editId="052AE8A4">
            <wp:simplePos x="0" y="0"/>
            <wp:positionH relativeFrom="margin">
              <wp:align>left</wp:align>
            </wp:positionH>
            <wp:positionV relativeFrom="margin">
              <wp:posOffset>3509010</wp:posOffset>
            </wp:positionV>
            <wp:extent cx="1395095" cy="2334895"/>
            <wp:effectExtent l="0" t="0" r="0" b="8255"/>
            <wp:wrapNone/>
            <wp:docPr id="14750789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789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010">
        <w:t>The change to the Māori electorates is to the boundary between Ikaroa-</w:t>
      </w:r>
      <w:proofErr w:type="spellStart"/>
      <w:r w:rsidR="00F05010">
        <w:t>Rāwhiti</w:t>
      </w:r>
      <w:proofErr w:type="spellEnd"/>
      <w:r w:rsidR="00F05010">
        <w:t xml:space="preserve"> and </w:t>
      </w:r>
      <w:proofErr w:type="spellStart"/>
      <w:r w:rsidR="00F05010">
        <w:t>Te</w:t>
      </w:r>
      <w:proofErr w:type="spellEnd"/>
      <w:r w:rsidR="00F05010">
        <w:t xml:space="preserve"> Tai Tonga in Lower Hutt.</w:t>
      </w:r>
    </w:p>
    <w:p w14:paraId="17443F8B" w14:textId="54E72FE9" w:rsidR="00F05010" w:rsidRDefault="00F05010" w:rsidP="00EE28E4"/>
    <w:p w14:paraId="1B0C46E7" w14:textId="77777777" w:rsidR="00F05010" w:rsidRDefault="00F05010" w:rsidP="00EE28E4"/>
    <w:p w14:paraId="0BB9A84B" w14:textId="22934FBB" w:rsidR="00F05010" w:rsidRDefault="00F05010" w:rsidP="00EE28E4">
      <w:r>
        <w:t>There are no changes we are suggesting for the other Māori electorates.</w:t>
      </w:r>
    </w:p>
    <w:p w14:paraId="086688BC" w14:textId="77777777" w:rsidR="00F05010" w:rsidRDefault="00F05010">
      <w:pPr>
        <w:spacing w:line="240" w:lineRule="auto"/>
        <w:ind w:left="0"/>
      </w:pPr>
      <w:r>
        <w:br w:type="page"/>
      </w:r>
    </w:p>
    <w:p w14:paraId="56828D9C" w14:textId="22044A67" w:rsidR="00F05010" w:rsidRDefault="00F05010" w:rsidP="00F05010">
      <w:pPr>
        <w:pStyle w:val="Heading1"/>
      </w:pPr>
      <w:r>
        <w:lastRenderedPageBreak/>
        <w:t>How to tell us what you think</w:t>
      </w:r>
    </w:p>
    <w:p w14:paraId="6E4C7E7C" w14:textId="77777777" w:rsidR="00F05010" w:rsidRDefault="00F05010" w:rsidP="00826C79">
      <w:pPr>
        <w:pStyle w:val="BodyText"/>
        <w:spacing w:after="0"/>
      </w:pPr>
    </w:p>
    <w:p w14:paraId="38E54D77" w14:textId="498DE5C1" w:rsidR="00F05010" w:rsidRDefault="00707C9B" w:rsidP="00826C79">
      <w:pPr>
        <w:pStyle w:val="BodyText"/>
        <w:spacing w:after="0"/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6AAA3E2E" wp14:editId="5294EF58">
            <wp:simplePos x="0" y="0"/>
            <wp:positionH relativeFrom="margin">
              <wp:align>left</wp:align>
            </wp:positionH>
            <wp:positionV relativeFrom="page">
              <wp:posOffset>2059355</wp:posOffset>
            </wp:positionV>
            <wp:extent cx="1790065" cy="1790065"/>
            <wp:effectExtent l="0" t="0" r="0" b="635"/>
            <wp:wrapNone/>
            <wp:docPr id="68874793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4793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46C14" w14:textId="3811319E" w:rsidR="00F05010" w:rsidRDefault="00F05010" w:rsidP="00826C79">
      <w:pPr>
        <w:pStyle w:val="BodyText"/>
        <w:spacing w:after="0"/>
      </w:pPr>
      <w:r>
        <w:t xml:space="preserve">You can tell us what you think </w:t>
      </w:r>
      <w:r w:rsidR="00D93E07">
        <w:t xml:space="preserve">about the </w:t>
      </w:r>
      <w:r>
        <w:t>boundary changes we want to mak</w:t>
      </w:r>
      <w:r w:rsidR="00D93E07">
        <w:t>e</w:t>
      </w:r>
      <w:r>
        <w:t>.</w:t>
      </w:r>
    </w:p>
    <w:p w14:paraId="0751626F" w14:textId="2C7B0DFE" w:rsidR="00F05010" w:rsidRDefault="00F05010" w:rsidP="00826C79">
      <w:pPr>
        <w:pStyle w:val="BodyText"/>
        <w:spacing w:after="0"/>
      </w:pPr>
    </w:p>
    <w:p w14:paraId="747F89EF" w14:textId="77777777" w:rsidR="00826C79" w:rsidRDefault="00826C79" w:rsidP="00826C79">
      <w:pPr>
        <w:pStyle w:val="BodyText"/>
        <w:spacing w:after="0"/>
      </w:pPr>
    </w:p>
    <w:p w14:paraId="42FBEE46" w14:textId="158BAB75" w:rsidR="00F05010" w:rsidRDefault="00826C79" w:rsidP="00826C79">
      <w:pPr>
        <w:pStyle w:val="BodyText"/>
        <w:spacing w:after="0"/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3F625AF6" wp14:editId="37F1D87D">
            <wp:simplePos x="0" y="0"/>
            <wp:positionH relativeFrom="margin">
              <wp:posOffset>101600</wp:posOffset>
            </wp:positionH>
            <wp:positionV relativeFrom="page">
              <wp:posOffset>4190819</wp:posOffset>
            </wp:positionV>
            <wp:extent cx="1758950" cy="1758950"/>
            <wp:effectExtent l="0" t="0" r="0" b="0"/>
            <wp:wrapNone/>
            <wp:docPr id="9770454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454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010">
        <w:t xml:space="preserve">This is called </w:t>
      </w:r>
      <w:r w:rsidR="00F05010">
        <w:rPr>
          <w:b/>
          <w:bCs/>
        </w:rPr>
        <w:t>public consultation.</w:t>
      </w:r>
    </w:p>
    <w:p w14:paraId="5BFD88BC" w14:textId="36527CD4" w:rsidR="00F05010" w:rsidRDefault="00F05010" w:rsidP="00826C79">
      <w:pPr>
        <w:pStyle w:val="BodyText"/>
        <w:spacing w:after="0"/>
      </w:pPr>
    </w:p>
    <w:p w14:paraId="728B2166" w14:textId="0ECF8C3C" w:rsidR="00F05010" w:rsidRDefault="006862DA" w:rsidP="00826C79">
      <w:pPr>
        <w:pStyle w:val="BodyText"/>
        <w:spacing w:after="0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7163F00" wp14:editId="5372C1F0">
                <wp:simplePos x="0" y="0"/>
                <wp:positionH relativeFrom="margin">
                  <wp:posOffset>2186940</wp:posOffset>
                </wp:positionH>
                <wp:positionV relativeFrom="paragraph">
                  <wp:posOffset>317500</wp:posOffset>
                </wp:positionV>
                <wp:extent cx="3544570" cy="1181100"/>
                <wp:effectExtent l="0" t="0" r="0" b="0"/>
                <wp:wrapNone/>
                <wp:docPr id="1344744176" name="Rectangle 1344744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181100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7239DC4" id="Rectangle 1344744176" o:spid="_x0000_s1026" alt="&quot;&quot;" style="position:absolute;margin-left:172.2pt;margin-top:25pt;width:279.1pt;height:93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" fillcolor="#960c3e" stroked="f" strokeweight="1pt">
                <v:fill opacity="13878f"/>
                <w10:wrap anchorx="margin"/>
              </v:rect>
            </w:pict>
          </mc:Fallback>
        </mc:AlternateContent>
      </w:r>
    </w:p>
    <w:p w14:paraId="68945459" w14:textId="359670B6" w:rsidR="00F05010" w:rsidRDefault="002A6173" w:rsidP="00826C79">
      <w:pPr>
        <w:pStyle w:val="BodyText"/>
        <w:spacing w:after="0"/>
      </w:pPr>
      <w:r>
        <w:rPr>
          <w:b/>
          <w:bCs/>
        </w:rPr>
        <w:t>P</w:t>
      </w:r>
      <w:r w:rsidR="00F05010">
        <w:rPr>
          <w:b/>
          <w:bCs/>
        </w:rPr>
        <w:t>ublic consultation</w:t>
      </w:r>
      <w:r w:rsidR="00F05010">
        <w:t xml:space="preserve"> is how we </w:t>
      </w:r>
      <w:r w:rsidR="00707C9B">
        <w:t>find out what</w:t>
      </w:r>
      <w:r w:rsidR="00F05010">
        <w:t xml:space="preserve"> New Zealanders </w:t>
      </w:r>
      <w:r w:rsidR="00707C9B">
        <w:t>t</w:t>
      </w:r>
      <w:r w:rsidR="00F05010">
        <w:t xml:space="preserve">hink of </w:t>
      </w:r>
      <w:r w:rsidR="00D93E07">
        <w:br/>
      </w:r>
      <w:r w:rsidR="00F05010">
        <w:t>the changes.</w:t>
      </w:r>
      <w:r w:rsidR="006862DA" w:rsidRPr="006862DA">
        <w:rPr>
          <w:noProof/>
        </w:rPr>
        <w:t xml:space="preserve"> </w:t>
      </w:r>
    </w:p>
    <w:p w14:paraId="27089511" w14:textId="33F833BC" w:rsidR="00F05010" w:rsidRDefault="00826C79" w:rsidP="00826C79">
      <w:pPr>
        <w:pStyle w:val="BodyText"/>
        <w:spacing w:after="0"/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7C7C48D1" wp14:editId="05AE0E21">
            <wp:simplePos x="0" y="0"/>
            <wp:positionH relativeFrom="margin">
              <wp:posOffset>222704</wp:posOffset>
            </wp:positionH>
            <wp:positionV relativeFrom="paragraph">
              <wp:posOffset>212362</wp:posOffset>
            </wp:positionV>
            <wp:extent cx="1567543" cy="1567543"/>
            <wp:effectExtent l="0" t="0" r="0" b="0"/>
            <wp:wrapNone/>
            <wp:docPr id="171434835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48350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156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7A1A2" w14:textId="23DB6D2E" w:rsidR="00F05010" w:rsidRDefault="00F05010" w:rsidP="00826C79">
      <w:pPr>
        <w:pStyle w:val="BodyText"/>
        <w:spacing w:after="0"/>
      </w:pPr>
    </w:p>
    <w:p w14:paraId="76E61CA1" w14:textId="0D75868D" w:rsidR="00F05010" w:rsidRDefault="00F05010" w:rsidP="00826C79">
      <w:pPr>
        <w:pStyle w:val="BodyText"/>
        <w:spacing w:after="0"/>
      </w:pPr>
      <w:r>
        <w:t>Public consultation happens in 3 stages.</w:t>
      </w:r>
    </w:p>
    <w:p w14:paraId="28031DF2" w14:textId="77777777" w:rsidR="00F05010" w:rsidRDefault="00F05010" w:rsidP="00826C79">
      <w:pPr>
        <w:pStyle w:val="BodyText"/>
        <w:spacing w:after="0"/>
      </w:pPr>
    </w:p>
    <w:p w14:paraId="01F28AE1" w14:textId="77777777" w:rsidR="00C44CD4" w:rsidRDefault="00C44CD4" w:rsidP="00826C79">
      <w:pPr>
        <w:ind w:left="0"/>
      </w:pPr>
      <w:r>
        <w:br w:type="page"/>
      </w:r>
    </w:p>
    <w:p w14:paraId="1F721410" w14:textId="0C3D5526" w:rsidR="00F05010" w:rsidRDefault="00182ECC" w:rsidP="00C44CD4">
      <w:pPr>
        <w:pStyle w:val="Heading2"/>
      </w:pPr>
      <w:r>
        <w:rPr>
          <w:b w:val="0"/>
          <w:bCs/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1DDF78EC" wp14:editId="77C050F1">
            <wp:simplePos x="0" y="0"/>
            <wp:positionH relativeFrom="margin">
              <wp:posOffset>-144780</wp:posOffset>
            </wp:positionH>
            <wp:positionV relativeFrom="page">
              <wp:posOffset>937260</wp:posOffset>
            </wp:positionV>
            <wp:extent cx="1844040" cy="1844040"/>
            <wp:effectExtent l="0" t="0" r="0" b="0"/>
            <wp:wrapNone/>
            <wp:docPr id="191280870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0870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010">
        <w:t xml:space="preserve">Stage 1 – Making an </w:t>
      </w:r>
      <w:r w:rsidR="00F05010">
        <w:rPr>
          <w:bCs/>
        </w:rPr>
        <w:t>objection</w:t>
      </w:r>
    </w:p>
    <w:p w14:paraId="5873292F" w14:textId="3628F925" w:rsidR="00F05010" w:rsidRDefault="006862DA" w:rsidP="00F05010">
      <w:pPr>
        <w:pStyle w:val="BodyText"/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26B8A80E" wp14:editId="748700AE">
                <wp:simplePos x="0" y="0"/>
                <wp:positionH relativeFrom="margin">
                  <wp:align>right</wp:align>
                </wp:positionH>
                <wp:positionV relativeFrom="paragraph">
                  <wp:posOffset>379095</wp:posOffset>
                </wp:positionV>
                <wp:extent cx="3544570" cy="2162175"/>
                <wp:effectExtent l="0" t="0" r="0" b="9525"/>
                <wp:wrapNone/>
                <wp:docPr id="1443009673" name="Rectangle 14430096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162175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88E224D" id="Rectangle 1443009673" o:spid="_x0000_s1026" alt="&quot;&quot;" style="position:absolute;margin-left:227.9pt;margin-top:29.85pt;width:279.1pt;height:170.25pt;z-index:-251526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" fillcolor="#960c3e" stroked="f" strokeweight="1pt">
                <v:fill opacity="13878f"/>
                <w10:wrap anchorx="margin"/>
              </v:rect>
            </w:pict>
          </mc:Fallback>
        </mc:AlternateContent>
      </w:r>
    </w:p>
    <w:p w14:paraId="75143A9D" w14:textId="2FCDFBB0" w:rsidR="00F05010" w:rsidRDefault="00F05010" w:rsidP="00F05010">
      <w:pPr>
        <w:pStyle w:val="BodyText"/>
      </w:pPr>
      <w:r>
        <w:t xml:space="preserve">An </w:t>
      </w:r>
      <w:r w:rsidRPr="006862DA">
        <w:rPr>
          <w:b/>
          <w:bCs/>
        </w:rPr>
        <w:t>objection</w:t>
      </w:r>
      <w:r>
        <w:t xml:space="preserve"> is when you say why you do not:</w:t>
      </w:r>
    </w:p>
    <w:p w14:paraId="156D1592" w14:textId="5A338DA8" w:rsidR="00F05010" w:rsidRDefault="00F05010" w:rsidP="00C44CD4">
      <w:pPr>
        <w:pStyle w:val="Listtoplevel"/>
      </w:pPr>
      <w:r>
        <w:t>like something</w:t>
      </w:r>
    </w:p>
    <w:p w14:paraId="78A4F0AE" w14:textId="08150603" w:rsidR="00F05010" w:rsidRDefault="00F05010" w:rsidP="00C44CD4">
      <w:pPr>
        <w:pStyle w:val="Listtoplevel"/>
      </w:pPr>
      <w:r>
        <w:t>think that change should happen.</w:t>
      </w:r>
    </w:p>
    <w:p w14:paraId="29EAB9EB" w14:textId="426F04B9" w:rsidR="00F05010" w:rsidRPr="006862DA" w:rsidRDefault="00F05010" w:rsidP="00F05010">
      <w:pPr>
        <w:pStyle w:val="BodyText"/>
        <w:rPr>
          <w:b/>
          <w:bCs/>
        </w:rPr>
      </w:pPr>
    </w:p>
    <w:p w14:paraId="57E04393" w14:textId="369D720A" w:rsidR="00F05010" w:rsidRDefault="002A6173" w:rsidP="00F05010">
      <w:pPr>
        <w:pStyle w:val="BodyText"/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72654F1B" wp14:editId="27EE21C4">
            <wp:simplePos x="0" y="0"/>
            <wp:positionH relativeFrom="margin">
              <wp:align>left</wp:align>
            </wp:positionH>
            <wp:positionV relativeFrom="page">
              <wp:posOffset>4517670</wp:posOffset>
            </wp:positionV>
            <wp:extent cx="1448435" cy="1448435"/>
            <wp:effectExtent l="0" t="0" r="0" b="0"/>
            <wp:wrapNone/>
            <wp:docPr id="175039254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9254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7E837" w14:textId="1C402FE9" w:rsidR="00F05010" w:rsidRDefault="00F05010" w:rsidP="002A6173">
      <w:pPr>
        <w:pStyle w:val="BodyText"/>
      </w:pPr>
      <w:r>
        <w:t xml:space="preserve">You can </w:t>
      </w:r>
      <w:r w:rsidR="004A2E24">
        <w:t>read</w:t>
      </w:r>
      <w:r>
        <w:t xml:space="preserve"> objection</w:t>
      </w:r>
      <w:r w:rsidR="004A2E24">
        <w:t>s people have made</w:t>
      </w:r>
      <w:r w:rsidR="002A6173">
        <w:t xml:space="preserve"> </w:t>
      </w:r>
      <w:r>
        <w:t>on the Vote NZ website at:</w:t>
      </w:r>
    </w:p>
    <w:p w14:paraId="4A191991" w14:textId="77777777" w:rsidR="00F05010" w:rsidRDefault="00F05010" w:rsidP="00F05010">
      <w:pPr>
        <w:pStyle w:val="BodyText"/>
      </w:pPr>
    </w:p>
    <w:p w14:paraId="14A390E9" w14:textId="5F98746E" w:rsidR="002A6173" w:rsidRPr="004A2E24" w:rsidRDefault="002A6173" w:rsidP="00F05010">
      <w:pPr>
        <w:pStyle w:val="BodyText"/>
        <w:rPr>
          <w:b/>
          <w:bCs/>
        </w:rPr>
      </w:pPr>
      <w:r w:rsidRPr="004A2E24">
        <w:rPr>
          <w:b/>
          <w:bCs/>
          <w:noProof/>
        </w:rPr>
        <w:drawing>
          <wp:anchor distT="0" distB="0" distL="114300" distR="114300" simplePos="0" relativeHeight="251847680" behindDoc="0" locked="0" layoutInCell="1" allowOverlap="1" wp14:anchorId="2DCB9DFF" wp14:editId="1D9BC52C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1333330" cy="1708150"/>
            <wp:effectExtent l="0" t="0" r="635" b="6350"/>
            <wp:wrapNone/>
            <wp:docPr id="1267486116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86116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8" w:history="1">
        <w:r w:rsidR="004A2E24" w:rsidRPr="004A2E24">
          <w:rPr>
            <w:rStyle w:val="Hyperlink"/>
            <w:b/>
            <w:bCs/>
            <w:color w:val="auto"/>
            <w:u w:val="none"/>
          </w:rPr>
          <w:t>https://bit.ly/votenz-br-objections</w:t>
        </w:r>
      </w:hyperlink>
    </w:p>
    <w:p w14:paraId="7F1CB476" w14:textId="77777777" w:rsidR="004A2E24" w:rsidRPr="004A2E24" w:rsidRDefault="004A2E24" w:rsidP="00F05010">
      <w:pPr>
        <w:pStyle w:val="BodyText"/>
        <w:rPr>
          <w:b/>
          <w:bCs/>
        </w:rPr>
      </w:pPr>
    </w:p>
    <w:p w14:paraId="71D5F535" w14:textId="77777777" w:rsidR="002A6173" w:rsidRDefault="002A6173" w:rsidP="00F05010">
      <w:pPr>
        <w:pStyle w:val="BodyText"/>
        <w:rPr>
          <w:b/>
          <w:bCs/>
        </w:rPr>
      </w:pPr>
    </w:p>
    <w:p w14:paraId="7CB838B8" w14:textId="5374FF44" w:rsidR="00F05010" w:rsidRPr="002A6173" w:rsidRDefault="002A6173" w:rsidP="00F05010">
      <w:pPr>
        <w:pStyle w:val="BodyText"/>
      </w:pPr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77765774" w14:textId="1307CC47" w:rsidR="002A6173" w:rsidRDefault="002A6173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1A168D3D" w14:textId="095DA415" w:rsidR="009B74B0" w:rsidRDefault="00E838A5" w:rsidP="00C44CD4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073F8988" wp14:editId="6CAB6B0C">
                <wp:simplePos x="0" y="0"/>
                <wp:positionH relativeFrom="margin">
                  <wp:align>right</wp:align>
                </wp:positionH>
                <wp:positionV relativeFrom="paragraph">
                  <wp:posOffset>-114300</wp:posOffset>
                </wp:positionV>
                <wp:extent cx="3544570" cy="1819275"/>
                <wp:effectExtent l="0" t="0" r="0" b="9525"/>
                <wp:wrapNone/>
                <wp:docPr id="861793225" name="Rectangle 861793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819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B967190" id="Rectangle 861793225" o:spid="_x0000_s1026" alt="&quot;&quot;" style="position:absolute;margin-left:227.9pt;margin-top:-9pt;width:279.1pt;height:143.25pt;z-index:-251440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" fillcolor="#ffe599 [1303]" stroked="f" strokeweight="1pt">
                <w10:wrap anchorx="margin"/>
              </v:rect>
            </w:pict>
          </mc:Fallback>
        </mc:AlternateContent>
      </w:r>
      <w:r w:rsidR="002A6173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2BB6147D" wp14:editId="7BE7E6CC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1695450" cy="762000"/>
                <wp:effectExtent l="0" t="0" r="0" b="0"/>
                <wp:wrapNone/>
                <wp:docPr id="323511308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762000"/>
                          <a:chOff x="0" y="0"/>
                          <a:chExt cx="1695450" cy="762000"/>
                        </a:xfrm>
                      </wpg:grpSpPr>
                      <pic:pic xmlns:pic="http://schemas.openxmlformats.org/drawingml/2006/picture">
                        <pic:nvPicPr>
                          <pic:cNvPr id="2008323929" name="Picture 49" descr="A calendar with a date and dat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836541" name="Picture 50" descr="A green and white calendar with numb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5200" y="2540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0E62405" id="Group 51" o:spid="_x0000_s1026" alt="&quot;&quot;" style="position:absolute;margin-left:0;margin-top:17.85pt;width:133.5pt;height:60pt;z-index:251850752" coordsize="16954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">
                <v:shape id="Picture 49" o:spid="_x0000_s1027" type="#_x0000_t75" alt="A calendar with a date and date&#10;&#10;AI-generated content may be incorrect." style="position:absolute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">
                  <v:imagedata r:id="rId54" o:title="A calendar with a date and date&#10;&#10;AI-generated content may be incorrect"/>
                </v:shape>
                <v:shape id="Picture 50" o:spid="_x0000_s1028" type="#_x0000_t75" alt="A green and white calendar with numbers&#10;&#10;AI-generated content may be incorrect." style="position:absolute;left:9652;top:254;width:7302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">
                  <v:imagedata r:id="rId55" o:title="A green and white calendar with numbers&#10;&#10;AI-generated content may be incorrect"/>
                </v:shape>
              </v:group>
            </w:pict>
          </mc:Fallback>
        </mc:AlternateContent>
      </w:r>
      <w:r w:rsidR="004A2E24">
        <w:rPr>
          <w:noProof/>
        </w:rPr>
        <w:t>Objections closed</w:t>
      </w:r>
      <w:r w:rsidR="00C44CD4">
        <w:t xml:space="preserve"> </w:t>
      </w:r>
      <w:r w:rsidR="00C44CD4" w:rsidRPr="002A6173">
        <w:rPr>
          <w:b/>
          <w:bCs/>
        </w:rPr>
        <w:t>27 April 2025</w:t>
      </w:r>
      <w:r w:rsidR="004A2E24">
        <w:t>.</w:t>
      </w:r>
    </w:p>
    <w:p w14:paraId="24BC09CD" w14:textId="77777777" w:rsidR="004A2E24" w:rsidRDefault="004A2E24" w:rsidP="00C44CD4"/>
    <w:p w14:paraId="4EC1F932" w14:textId="77777777" w:rsidR="004A2E24" w:rsidRDefault="004A2E24" w:rsidP="00C44CD4"/>
    <w:p w14:paraId="4B00F5BF" w14:textId="571008AE" w:rsidR="004A2E24" w:rsidRDefault="004A2E24" w:rsidP="00C44CD4">
      <w:r>
        <w:t>You cannot make objections anymore.</w:t>
      </w:r>
    </w:p>
    <w:p w14:paraId="467DD024" w14:textId="77777777" w:rsidR="00C44CD4" w:rsidRDefault="00C44CD4" w:rsidP="00C44CD4"/>
    <w:p w14:paraId="103D6BFB" w14:textId="71712D28" w:rsidR="00C44CD4" w:rsidRDefault="00C44CD4" w:rsidP="00C44CD4"/>
    <w:p w14:paraId="30A24ABB" w14:textId="77777777" w:rsidR="00182ECC" w:rsidRDefault="00182ECC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5FF889E9" w14:textId="0E7EFC53" w:rsidR="00C44CD4" w:rsidRDefault="00182ECC" w:rsidP="00C44CD4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6B3DFB58" wp14:editId="08A2D870">
            <wp:simplePos x="0" y="0"/>
            <wp:positionH relativeFrom="margin">
              <wp:posOffset>-106680</wp:posOffset>
            </wp:positionH>
            <wp:positionV relativeFrom="margin">
              <wp:posOffset>-183788</wp:posOffset>
            </wp:positionV>
            <wp:extent cx="1769646" cy="1193800"/>
            <wp:effectExtent l="0" t="0" r="2540" b="6350"/>
            <wp:wrapNone/>
            <wp:docPr id="1060310960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10960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646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CD4">
        <w:t>Stage 2 – Counter-objections</w:t>
      </w:r>
    </w:p>
    <w:p w14:paraId="19EFD08E" w14:textId="1A764640" w:rsidR="00C44CD4" w:rsidRDefault="00C44CD4" w:rsidP="00C44CD4"/>
    <w:p w14:paraId="02E7F53E" w14:textId="2C210365" w:rsidR="00C44CD4" w:rsidRDefault="006862DA" w:rsidP="00C44CD4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1D417998" wp14:editId="7A321402">
                <wp:simplePos x="0" y="0"/>
                <wp:positionH relativeFrom="margin">
                  <wp:align>right</wp:align>
                </wp:positionH>
                <wp:positionV relativeFrom="paragraph">
                  <wp:posOffset>231775</wp:posOffset>
                </wp:positionV>
                <wp:extent cx="3544570" cy="1181100"/>
                <wp:effectExtent l="0" t="0" r="0" b="0"/>
                <wp:wrapNone/>
                <wp:docPr id="463652551" name="Rectangle 4636525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181100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8DA7B57" id="Rectangle 463652551" o:spid="_x0000_s1026" alt="&quot;&quot;" style="position:absolute;margin-left:227.9pt;margin-top:18.25pt;width:279.1pt;height:93pt;z-index:-25152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" fillcolor="#960c3e" stroked="f" strokeweight="1pt">
                <v:fill opacity="13878f"/>
                <w10:wrap anchorx="margin"/>
              </v:rect>
            </w:pict>
          </mc:Fallback>
        </mc:AlternateContent>
      </w:r>
    </w:p>
    <w:p w14:paraId="0ACC7D03" w14:textId="098C0DFD" w:rsidR="00C44CD4" w:rsidRDefault="00182ECC" w:rsidP="00C44CD4">
      <w:r>
        <w:rPr>
          <w:noProof/>
        </w:rPr>
        <w:drawing>
          <wp:anchor distT="0" distB="0" distL="114300" distR="114300" simplePos="0" relativeHeight="251851776" behindDoc="0" locked="0" layoutInCell="1" allowOverlap="1" wp14:anchorId="4DE01000" wp14:editId="0A8E1AB2">
            <wp:simplePos x="0" y="0"/>
            <wp:positionH relativeFrom="margin">
              <wp:posOffset>0</wp:posOffset>
            </wp:positionH>
            <wp:positionV relativeFrom="page">
              <wp:posOffset>2899410</wp:posOffset>
            </wp:positionV>
            <wp:extent cx="1454150" cy="1454150"/>
            <wp:effectExtent l="0" t="0" r="0" b="0"/>
            <wp:wrapNone/>
            <wp:docPr id="1375172437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72437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CD4">
        <w:t xml:space="preserve">A </w:t>
      </w:r>
      <w:r w:rsidR="00C44CD4">
        <w:rPr>
          <w:b/>
          <w:bCs/>
        </w:rPr>
        <w:t>counter-objection</w:t>
      </w:r>
      <w:r w:rsidR="00C44CD4">
        <w:t xml:space="preserve"> is when you say why you do not agree with objections from other people.</w:t>
      </w:r>
    </w:p>
    <w:p w14:paraId="229EBA69" w14:textId="13075C96" w:rsidR="00C44CD4" w:rsidRDefault="00C44CD4" w:rsidP="00C44CD4"/>
    <w:p w14:paraId="3D44EB9F" w14:textId="60531B96" w:rsidR="00182ECC" w:rsidRDefault="00182ECC" w:rsidP="00C44CD4"/>
    <w:p w14:paraId="11713D63" w14:textId="752D68A2" w:rsidR="00C44CD4" w:rsidRDefault="00C44CD4" w:rsidP="00C44CD4">
      <w:r>
        <w:t>You can counter-object to any of the objections that have been given.</w:t>
      </w:r>
    </w:p>
    <w:p w14:paraId="0FFC50F1" w14:textId="3D2E8763" w:rsidR="00C44CD4" w:rsidRDefault="00C44CD4" w:rsidP="00C44CD4"/>
    <w:p w14:paraId="3D768CAD" w14:textId="355AB968" w:rsidR="00C44CD4" w:rsidRDefault="00E838A5" w:rsidP="00C44CD4"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77FC087" wp14:editId="6A55F5E2">
                <wp:simplePos x="0" y="0"/>
                <wp:positionH relativeFrom="margin">
                  <wp:align>left</wp:align>
                </wp:positionH>
                <wp:positionV relativeFrom="paragraph">
                  <wp:posOffset>313690</wp:posOffset>
                </wp:positionV>
                <wp:extent cx="1830360" cy="673100"/>
                <wp:effectExtent l="0" t="0" r="0" b="0"/>
                <wp:wrapNone/>
                <wp:docPr id="28950776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360" cy="673100"/>
                          <a:chOff x="0" y="0"/>
                          <a:chExt cx="1968500" cy="723900"/>
                        </a:xfrm>
                      </wpg:grpSpPr>
                      <pic:pic xmlns:pic="http://schemas.openxmlformats.org/drawingml/2006/picture">
                        <pic:nvPicPr>
                          <pic:cNvPr id="1894884114" name="Picture 54" descr="A calendar with a number and dat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7464153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0950" y="6350"/>
                            <a:ext cx="717550" cy="717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233214" name="Arrow: Right 57"/>
                        <wps:cNvSpPr/>
                        <wps:spPr>
                          <a:xfrm>
                            <a:off x="774700" y="254000"/>
                            <a:ext cx="431800" cy="2603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15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3CEB0223" id="Group 58" o:spid="_x0000_s1026" alt="&quot;&quot;" style="position:absolute;margin-left:0;margin-top:24.7pt;width:144.1pt;height:53pt;z-index:251856896;mso-position-horizontal:left;mso-position-horizontal-relative:margin;mso-width-relative:margin;mso-height-relative:margin" coordsize="1968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">
                <v:shape id="Picture 54" o:spid="_x0000_s1027" type="#_x0000_t75" alt="A calendar with a number and date&#10;&#10;AI-generated content may be incorrect." style="position:absolute;width:7112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">
                  <v:imagedata r:id="rId60" o:title="A calendar with a number and date&#10;&#10;AI-generated content may be incorrect"/>
                </v:shape>
                <v:shape id="Picture 55" o:spid="_x0000_s1028" type="#_x0000_t75" style="position:absolute;left:12509;top:63;width:7176;height: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">
                  <v:imagedata r:id="rId61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57" o:spid="_x0000_s1029" type="#_x0000_t13" style="position:absolute;left:7747;top:2540;width:4318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" adj="15088" fillcolor="#70ad47 [3209]" strokecolor="#10190a [489]" strokeweight="1pt"/>
                <w10:wrap anchorx="margin"/>
              </v:group>
            </w:pict>
          </mc:Fallback>
        </mc:AlternateContent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2E4ECAFC" wp14:editId="531CDC1E">
                <wp:simplePos x="0" y="0"/>
                <wp:positionH relativeFrom="margin">
                  <wp:align>right</wp:align>
                </wp:positionH>
                <wp:positionV relativeFrom="paragraph">
                  <wp:posOffset>268605</wp:posOffset>
                </wp:positionV>
                <wp:extent cx="3544570" cy="806450"/>
                <wp:effectExtent l="0" t="0" r="0" b="0"/>
                <wp:wrapNone/>
                <wp:docPr id="2000233770" name="Rectangle 20002337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806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FC5AC20" id="Rectangle 2000233770" o:spid="_x0000_s1026" alt="&quot;&quot;" style="position:absolute;margin-left:227.9pt;margin-top:21.15pt;width:279.1pt;height:63.5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" fillcolor="#ffe599 [1303]" stroked="f" strokeweight="1pt">
                <w10:wrap anchorx="margin"/>
              </v:rect>
            </w:pict>
          </mc:Fallback>
        </mc:AlternateContent>
      </w:r>
    </w:p>
    <w:p w14:paraId="7222CD5C" w14:textId="651B508E" w:rsidR="00C44CD4" w:rsidRDefault="00C44CD4" w:rsidP="00C44CD4">
      <w:r>
        <w:t xml:space="preserve">You can make a counter-objection from </w:t>
      </w:r>
      <w:r w:rsidRPr="002A6173">
        <w:rPr>
          <w:b/>
          <w:bCs/>
        </w:rPr>
        <w:t xml:space="preserve">8 May 2025 </w:t>
      </w:r>
      <w:r w:rsidRPr="002A6173">
        <w:t>until</w:t>
      </w:r>
      <w:r w:rsidRPr="002A6173">
        <w:rPr>
          <w:b/>
          <w:bCs/>
        </w:rPr>
        <w:t xml:space="preserve"> 21 May 2025</w:t>
      </w:r>
      <w:r>
        <w:t>.</w:t>
      </w:r>
    </w:p>
    <w:p w14:paraId="69E4B9A0" w14:textId="1E42022B" w:rsidR="004A2E24" w:rsidRDefault="0007277F" w:rsidP="00C44CD4">
      <w:r>
        <w:rPr>
          <w:noProof/>
        </w:rPr>
        <w:drawing>
          <wp:anchor distT="0" distB="0" distL="114300" distR="114300" simplePos="0" relativeHeight="251921408" behindDoc="0" locked="0" layoutInCell="1" allowOverlap="1" wp14:anchorId="2E7AB33D" wp14:editId="7B68C8F8">
            <wp:simplePos x="0" y="0"/>
            <wp:positionH relativeFrom="margin">
              <wp:posOffset>0</wp:posOffset>
            </wp:positionH>
            <wp:positionV relativeFrom="page">
              <wp:posOffset>6162337</wp:posOffset>
            </wp:positionV>
            <wp:extent cx="1448435" cy="1448435"/>
            <wp:effectExtent l="0" t="0" r="0" b="0"/>
            <wp:wrapNone/>
            <wp:docPr id="24630473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9254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80F4D" w14:textId="00CEF2B7" w:rsidR="004A2E24" w:rsidRDefault="004A2E24" w:rsidP="00C44CD4"/>
    <w:p w14:paraId="1665905C" w14:textId="65A0E65C" w:rsidR="004A2E24" w:rsidRDefault="004A2E24" w:rsidP="008F70D3">
      <w:r>
        <w:t>You can make a counter-objection</w:t>
      </w:r>
      <w:r w:rsidR="008F70D3">
        <w:t xml:space="preserve"> on </w:t>
      </w:r>
      <w:r>
        <w:t>the Vote NZ website at:</w:t>
      </w:r>
    </w:p>
    <w:p w14:paraId="01AD9A93" w14:textId="4646ABAF" w:rsidR="00C44CD4" w:rsidRDefault="00C44CD4" w:rsidP="00C44CD4"/>
    <w:p w14:paraId="7D8266C6" w14:textId="3C6C5613" w:rsidR="00C44CD4" w:rsidRPr="0007277F" w:rsidRDefault="0007277F" w:rsidP="008F70D3">
      <w:pPr>
        <w:ind w:left="2552"/>
        <w:rPr>
          <w:b/>
          <w:bCs/>
        </w:rPr>
      </w:pPr>
      <w:r w:rsidRPr="0007277F">
        <w:rPr>
          <w:b/>
          <w:bCs/>
          <w:noProof/>
        </w:rPr>
        <w:drawing>
          <wp:anchor distT="0" distB="0" distL="114300" distR="114300" simplePos="0" relativeHeight="251922432" behindDoc="0" locked="0" layoutInCell="1" allowOverlap="1" wp14:anchorId="53CC213F" wp14:editId="6724433C">
            <wp:simplePos x="0" y="0"/>
            <wp:positionH relativeFrom="margin">
              <wp:posOffset>0</wp:posOffset>
            </wp:positionH>
            <wp:positionV relativeFrom="paragraph">
              <wp:posOffset>196512</wp:posOffset>
            </wp:positionV>
            <wp:extent cx="1333330" cy="1708150"/>
            <wp:effectExtent l="0" t="0" r="635" b="6350"/>
            <wp:wrapNone/>
            <wp:docPr id="1382201954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86116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2" w:history="1">
        <w:r w:rsidR="008F70D3" w:rsidRPr="0007277F">
          <w:rPr>
            <w:rStyle w:val="Hyperlink"/>
            <w:b/>
            <w:bCs/>
            <w:color w:val="auto"/>
            <w:u w:val="none"/>
          </w:rPr>
          <w:t>https://bit.ly/votenz-br25-counterobjection</w:t>
        </w:r>
      </w:hyperlink>
    </w:p>
    <w:p w14:paraId="057A5A9E" w14:textId="798347F4" w:rsidR="008F70D3" w:rsidRDefault="008F70D3" w:rsidP="008F70D3">
      <w:pPr>
        <w:ind w:left="2835"/>
        <w:rPr>
          <w:b/>
          <w:bCs/>
        </w:rPr>
      </w:pPr>
    </w:p>
    <w:p w14:paraId="5EAE26D8" w14:textId="77777777" w:rsidR="008F70D3" w:rsidRDefault="008F70D3" w:rsidP="008F70D3">
      <w:pPr>
        <w:rPr>
          <w:rFonts w:eastAsiaTheme="minorHAnsi"/>
          <w:noProof/>
          <w:lang w:val="en-GB"/>
        </w:rPr>
      </w:pPr>
    </w:p>
    <w:p w14:paraId="2460C1F0" w14:textId="50AED855" w:rsidR="008F70D3" w:rsidRPr="008F70D3" w:rsidRDefault="008F70D3" w:rsidP="008F70D3">
      <w:pPr>
        <w:rPr>
          <w:rFonts w:eastAsiaTheme="minorHAnsi"/>
          <w:noProof/>
          <w:lang w:val="en-GB"/>
        </w:rPr>
      </w:pPr>
      <w:r>
        <w:rPr>
          <w:rFonts w:eastAsiaTheme="minorHAnsi"/>
          <w:noProof/>
          <w:lang w:val="en-GB"/>
        </w:rPr>
        <w:t xml:space="preserve">This website is </w:t>
      </w:r>
      <w:r>
        <w:rPr>
          <w:rFonts w:eastAsiaTheme="minorHAnsi"/>
          <w:b/>
          <w:bCs/>
          <w:noProof/>
          <w:lang w:val="en-GB"/>
        </w:rPr>
        <w:t>not</w:t>
      </w:r>
      <w:r>
        <w:rPr>
          <w:rFonts w:eastAsiaTheme="minorHAnsi"/>
          <w:noProof/>
          <w:lang w:val="en-GB"/>
        </w:rPr>
        <w:t xml:space="preserve"> in Easy Read.</w:t>
      </w:r>
    </w:p>
    <w:p w14:paraId="6C76301D" w14:textId="77777777" w:rsidR="008F70D3" w:rsidRDefault="008F70D3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31DDBBDB" w14:textId="51CA6A7E" w:rsidR="008F70D3" w:rsidRDefault="0007277F" w:rsidP="008F70D3">
      <w:r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 wp14:anchorId="5D644567" wp14:editId="27662DEC">
            <wp:simplePos x="0" y="0"/>
            <wp:positionH relativeFrom="margin">
              <wp:align>left</wp:align>
            </wp:positionH>
            <wp:positionV relativeFrom="page">
              <wp:posOffset>795317</wp:posOffset>
            </wp:positionV>
            <wp:extent cx="1246909" cy="1077355"/>
            <wp:effectExtent l="0" t="0" r="0" b="0"/>
            <wp:wrapNone/>
            <wp:docPr id="177370120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01202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07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0D3">
        <w:t xml:space="preserve">You can also make a </w:t>
      </w:r>
      <w:r w:rsidR="008F70D3">
        <w:br/>
        <w:t xml:space="preserve">counter-objection by filling out a </w:t>
      </w:r>
    </w:p>
    <w:p w14:paraId="52758646" w14:textId="2FB0EF6C" w:rsidR="008F70D3" w:rsidRDefault="008F70D3" w:rsidP="008F70D3">
      <w:r>
        <w:t>counter-objection form.</w:t>
      </w:r>
    </w:p>
    <w:p w14:paraId="4BB6DE8A" w14:textId="68C1C8FC" w:rsidR="008F70D3" w:rsidRDefault="0007277F" w:rsidP="008F70D3">
      <w:r>
        <w:rPr>
          <w:noProof/>
        </w:rPr>
        <w:drawing>
          <wp:anchor distT="0" distB="0" distL="114300" distR="114300" simplePos="0" relativeHeight="251924480" behindDoc="0" locked="0" layoutInCell="1" allowOverlap="1" wp14:anchorId="70329AC3" wp14:editId="27E3F8D7">
            <wp:simplePos x="0" y="0"/>
            <wp:positionH relativeFrom="margin">
              <wp:align>left</wp:align>
            </wp:positionH>
            <wp:positionV relativeFrom="page">
              <wp:posOffset>2239001</wp:posOffset>
            </wp:positionV>
            <wp:extent cx="1448435" cy="1448435"/>
            <wp:effectExtent l="0" t="0" r="0" b="0"/>
            <wp:wrapNone/>
            <wp:docPr id="1400998165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9254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133B0" w14:textId="3643F95A" w:rsidR="008F70D3" w:rsidRPr="008F70D3" w:rsidRDefault="008F70D3" w:rsidP="008F70D3"/>
    <w:p w14:paraId="0A25C1A1" w14:textId="579F9502" w:rsidR="00182ECC" w:rsidRDefault="008F70D3" w:rsidP="008F70D3">
      <w:pPr>
        <w:rPr>
          <w:rFonts w:eastAsiaTheme="majorEastAsia"/>
        </w:rPr>
      </w:pPr>
      <w:r>
        <w:rPr>
          <w:rFonts w:eastAsiaTheme="majorEastAsia"/>
        </w:rPr>
        <w:t xml:space="preserve">You can download the </w:t>
      </w:r>
      <w:r>
        <w:rPr>
          <w:rFonts w:eastAsiaTheme="majorEastAsia"/>
        </w:rPr>
        <w:br/>
        <w:t>counter-objection form from the Vote NZ website at:</w:t>
      </w:r>
    </w:p>
    <w:p w14:paraId="5B5D7FF6" w14:textId="4CE16154" w:rsidR="008F70D3" w:rsidRDefault="008F70D3" w:rsidP="008F70D3">
      <w:pPr>
        <w:rPr>
          <w:rFonts w:eastAsiaTheme="majorEastAsia"/>
        </w:rPr>
      </w:pPr>
    </w:p>
    <w:p w14:paraId="662B7EDE" w14:textId="7C354BD8" w:rsidR="008F70D3" w:rsidRDefault="004D08B6" w:rsidP="008F70D3">
      <w:pPr>
        <w:ind w:left="1843"/>
        <w:rPr>
          <w:rFonts w:eastAsiaTheme="majorEastAsia"/>
          <w:b/>
          <w:bCs/>
        </w:rPr>
      </w:pPr>
      <w:hyperlink r:id="rId64" w:history="1">
        <w:r w:rsidR="008F70D3" w:rsidRPr="008F70D3">
          <w:rPr>
            <w:rStyle w:val="Hyperlink"/>
            <w:rFonts w:eastAsiaTheme="majorEastAsia"/>
            <w:b/>
            <w:bCs/>
            <w:color w:val="auto"/>
            <w:u w:val="none"/>
          </w:rPr>
          <w:t>https://bit.ly/Votenz-br25-counterobjectionpdf</w:t>
        </w:r>
      </w:hyperlink>
    </w:p>
    <w:p w14:paraId="67254AB6" w14:textId="7D5FAA94" w:rsidR="008F70D3" w:rsidRDefault="0007277F" w:rsidP="008F70D3">
      <w:pPr>
        <w:ind w:left="1843"/>
        <w:rPr>
          <w:rFonts w:eastAsiaTheme="majorEastAsia"/>
          <w:b/>
          <w:bCs/>
        </w:rPr>
      </w:pPr>
      <w:r w:rsidRPr="004A2E24">
        <w:rPr>
          <w:b/>
          <w:bCs/>
          <w:noProof/>
        </w:rPr>
        <w:drawing>
          <wp:anchor distT="0" distB="0" distL="114300" distR="114300" simplePos="0" relativeHeight="251925504" behindDoc="0" locked="0" layoutInCell="1" allowOverlap="1" wp14:anchorId="1331C5D2" wp14:editId="5A1FF284">
            <wp:simplePos x="0" y="0"/>
            <wp:positionH relativeFrom="margin">
              <wp:align>left</wp:align>
            </wp:positionH>
            <wp:positionV relativeFrom="paragraph">
              <wp:posOffset>159805</wp:posOffset>
            </wp:positionV>
            <wp:extent cx="1333330" cy="1708150"/>
            <wp:effectExtent l="0" t="0" r="635" b="6350"/>
            <wp:wrapNone/>
            <wp:docPr id="208541499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86116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9D10B" w14:textId="77777777" w:rsidR="008F70D3" w:rsidRDefault="008F70D3" w:rsidP="008F70D3">
      <w:pPr>
        <w:rPr>
          <w:rFonts w:eastAsiaTheme="majorEastAsia"/>
        </w:rPr>
      </w:pPr>
    </w:p>
    <w:p w14:paraId="224281E0" w14:textId="6715F6ED" w:rsidR="008F70D3" w:rsidRPr="008F70D3" w:rsidRDefault="008F70D3" w:rsidP="008F70D3">
      <w:pPr>
        <w:rPr>
          <w:rFonts w:eastAsiaTheme="majorEastAsia"/>
        </w:rPr>
      </w:pPr>
      <w:r>
        <w:rPr>
          <w:rFonts w:eastAsiaTheme="majorEastAsia"/>
        </w:rPr>
        <w:t xml:space="preserve">This form is </w:t>
      </w:r>
      <w:r>
        <w:rPr>
          <w:rFonts w:eastAsiaTheme="majorEastAsia"/>
          <w:b/>
          <w:bCs/>
        </w:rPr>
        <w:t>not</w:t>
      </w:r>
      <w:r>
        <w:rPr>
          <w:rFonts w:eastAsiaTheme="majorEastAsia"/>
        </w:rPr>
        <w:t xml:space="preserve"> in Easy Read.</w:t>
      </w:r>
    </w:p>
    <w:p w14:paraId="73D027FB" w14:textId="77777777" w:rsidR="008F70D3" w:rsidRPr="008F70D3" w:rsidRDefault="008F70D3" w:rsidP="008F70D3">
      <w:pPr>
        <w:rPr>
          <w:rFonts w:eastAsiaTheme="majorEastAsia"/>
          <w:b/>
          <w:bCs/>
        </w:rPr>
      </w:pPr>
    </w:p>
    <w:p w14:paraId="132D7542" w14:textId="4D86DD86" w:rsidR="008F70D3" w:rsidRPr="008F70D3" w:rsidRDefault="008F70D3">
      <w:pPr>
        <w:spacing w:line="240" w:lineRule="auto"/>
        <w:ind w:left="0"/>
      </w:pPr>
      <w:r>
        <w:br w:type="page"/>
      </w:r>
    </w:p>
    <w:p w14:paraId="5EE75FE9" w14:textId="4AADA7AC" w:rsidR="00C44CD4" w:rsidRDefault="00182ECC" w:rsidP="006862DA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11A718C8" wp14:editId="7EC6DDF4">
            <wp:simplePos x="0" y="0"/>
            <wp:positionH relativeFrom="margin">
              <wp:posOffset>106045</wp:posOffset>
            </wp:positionH>
            <wp:positionV relativeFrom="page">
              <wp:posOffset>1247140</wp:posOffset>
            </wp:positionV>
            <wp:extent cx="1457960" cy="1457960"/>
            <wp:effectExtent l="0" t="0" r="8890" b="8890"/>
            <wp:wrapNone/>
            <wp:docPr id="970668164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68164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CD4">
        <w:t>Stage 3 – Public Hearings</w:t>
      </w:r>
    </w:p>
    <w:p w14:paraId="163D235F" w14:textId="643975FD" w:rsidR="00C44CD4" w:rsidRDefault="006862DA" w:rsidP="00C44CD4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4462631F" wp14:editId="6E369A38">
                <wp:simplePos x="0" y="0"/>
                <wp:positionH relativeFrom="margin">
                  <wp:align>right</wp:align>
                </wp:positionH>
                <wp:positionV relativeFrom="paragraph">
                  <wp:posOffset>222250</wp:posOffset>
                </wp:positionV>
                <wp:extent cx="3544570" cy="1181100"/>
                <wp:effectExtent l="0" t="0" r="0" b="0"/>
                <wp:wrapNone/>
                <wp:docPr id="2058809878" name="Rectangle 20588098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1181100"/>
                        </a:xfrm>
                        <a:prstGeom prst="rect">
                          <a:avLst/>
                        </a:prstGeom>
                        <a:solidFill>
                          <a:srgbClr val="960C3E">
                            <a:alpha val="2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89AE79F" id="Rectangle 2058809878" o:spid="_x0000_s1026" alt="&quot;&quot;" style="position:absolute;margin-left:227.9pt;margin-top:17.5pt;width:279.1pt;height:93pt;z-index:-251522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" fillcolor="#960c3e" stroked="f" strokeweight="1pt">
                <v:fill opacity="13878f"/>
                <w10:wrap anchorx="margin"/>
              </v:rect>
            </w:pict>
          </mc:Fallback>
        </mc:AlternateContent>
      </w:r>
    </w:p>
    <w:p w14:paraId="7981D402" w14:textId="348C1208" w:rsidR="00E838A5" w:rsidRDefault="00C44CD4" w:rsidP="00C44CD4">
      <w:r>
        <w:t xml:space="preserve">A </w:t>
      </w:r>
      <w:r>
        <w:rPr>
          <w:b/>
          <w:bCs/>
        </w:rPr>
        <w:t>public hearing</w:t>
      </w:r>
      <w:r>
        <w:t xml:space="preserve"> is when we meet with people to talk about the changes we are suggesting.</w:t>
      </w:r>
    </w:p>
    <w:p w14:paraId="51623301" w14:textId="77777777" w:rsidR="00E838A5" w:rsidRDefault="00E838A5" w:rsidP="00C44CD4"/>
    <w:p w14:paraId="2CDF2075" w14:textId="3C756581" w:rsidR="00C44CD4" w:rsidRDefault="00182ECC" w:rsidP="00C44CD4"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7EC3E16C" wp14:editId="1E1CE808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1733550" cy="1477010"/>
                <wp:effectExtent l="0" t="0" r="0" b="8890"/>
                <wp:wrapNone/>
                <wp:docPr id="13022177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477010"/>
                          <a:chOff x="0" y="0"/>
                          <a:chExt cx="1733550" cy="1477010"/>
                        </a:xfrm>
                      </wpg:grpSpPr>
                      <wpg:grpSp>
                        <wpg:cNvPr id="1885929844" name="Group 6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733550" cy="665867"/>
                            <a:chOff x="0" y="0"/>
                            <a:chExt cx="1917700" cy="736600"/>
                          </a:xfrm>
                        </wpg:grpSpPr>
                        <pic:pic xmlns:pic="http://schemas.openxmlformats.org/drawingml/2006/picture">
                          <pic:nvPicPr>
                            <pic:cNvPr id="1971838149" name="Picture 60" descr="A calendar with a date and month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0250" cy="730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474217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7450" y="6350"/>
                              <a:ext cx="730250" cy="730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8965564" name="Arrow: Right 61"/>
                          <wps:cNvSpPr/>
                          <wps:spPr>
                            <a:xfrm>
                              <a:off x="793750" y="336550"/>
                              <a:ext cx="361950" cy="21590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6">
                                <a:shade val="15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60298121" name="Picture 50" descr="A green and white calendar with numb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74676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41DCA60" id="Group 1" o:spid="_x0000_s1026" style="position:absolute;margin-left:0;margin-top:7.35pt;width:136.5pt;height:116.3pt;z-index:251904000" coordsize="17335,14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">
                <v:group id="Group 62" o:spid="_x0000_s1027" alt="&quot;&quot;" style="position:absolute;width:17335;height:6658" coordsize="19177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">
                  <v:shape id="Picture 60" o:spid="_x0000_s1028" type="#_x0000_t75" alt="A calendar with a date and month&#10;&#10;AI-generated content may be incorrect." style="position:absolute;width:7302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">
                    <v:imagedata r:id="rId68" o:title="A calendar with a date and month&#10;&#10;AI-generated content may be incorrect"/>
                  </v:shape>
                  <v:shape id="Picture 60" o:spid="_x0000_s1029" type="#_x0000_t75" style="position:absolute;left:11874;top:63;width:7303;height: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">
                    <v:imagedata r:id="rId69" o:title=""/>
                  </v:shape>
                  <v:shape id="Arrow: Right 61" o:spid="_x0000_s1030" type="#_x0000_t13" style="position:absolute;left:7937;top:3365;width:3620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" adj="15158" fillcolor="#70ad47 [3209]" strokecolor="#10190a [489]" strokeweight="1pt"/>
                </v:group>
                <v:shape id="Picture 50" o:spid="_x0000_s1031" type="#_x0000_t75" alt="A green and white calendar with numbers&#10;&#10;AI-generated content may be incorrect." style="position:absolute;left:5181;top:7467;width:7303;height: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">
                  <v:imagedata r:id="rId55" o:title="A green and white calendar with numbers&#10;&#10;AI-generated content may be incorrect"/>
                </v:shape>
              </v:group>
            </w:pict>
          </mc:Fallback>
        </mc:AlternateContent>
      </w:r>
      <w:r w:rsidR="00E838A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4AAF0EA1" wp14:editId="6164653A">
                <wp:simplePos x="0" y="0"/>
                <wp:positionH relativeFrom="margin">
                  <wp:align>right</wp:align>
                </wp:positionH>
                <wp:positionV relativeFrom="paragraph">
                  <wp:posOffset>276860</wp:posOffset>
                </wp:positionV>
                <wp:extent cx="3544570" cy="806450"/>
                <wp:effectExtent l="0" t="0" r="0" b="0"/>
                <wp:wrapNone/>
                <wp:docPr id="2085625365" name="Rectangle 20856253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806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89F8DE1" id="Rectangle 2085625365" o:spid="_x0000_s1026" alt="&quot;&quot;" style="position:absolute;margin-left:227.9pt;margin-top:21.8pt;width:279.1pt;height:63.5pt;z-index:-251436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" fillcolor="#ffe599 [1303]" stroked="f" strokeweight="1pt">
                <w10:wrap anchorx="margin"/>
              </v:rect>
            </w:pict>
          </mc:Fallback>
        </mc:AlternateContent>
      </w:r>
      <w:r w:rsidR="006862DA" w:rsidRPr="006862DA">
        <w:rPr>
          <w:noProof/>
        </w:rPr>
        <w:t xml:space="preserve"> </w:t>
      </w:r>
    </w:p>
    <w:p w14:paraId="0851A2B8" w14:textId="3B9E5A64" w:rsidR="00C44CD4" w:rsidRPr="00C44CD4" w:rsidRDefault="00C44CD4" w:rsidP="00C44CD4">
      <w:r>
        <w:t xml:space="preserve">We will have public hearings from </w:t>
      </w:r>
      <w:r w:rsidR="00E838A5">
        <w:br/>
      </w:r>
      <w:r w:rsidRPr="00E838A5">
        <w:rPr>
          <w:b/>
          <w:bCs/>
        </w:rPr>
        <w:t xml:space="preserve">9 June 2025 </w:t>
      </w:r>
      <w:r w:rsidRPr="00E838A5">
        <w:t>until</w:t>
      </w:r>
      <w:r w:rsidRPr="00E838A5">
        <w:rPr>
          <w:b/>
          <w:bCs/>
        </w:rPr>
        <w:t xml:space="preserve"> 18 June 2025</w:t>
      </w:r>
      <w:r>
        <w:t>.</w:t>
      </w:r>
    </w:p>
    <w:p w14:paraId="51DDA8D8" w14:textId="2B15FFA8" w:rsidR="00182ECC" w:rsidRDefault="00182ECC" w:rsidP="00EE28E4"/>
    <w:p w14:paraId="3B9C54B3" w14:textId="05FD9857" w:rsidR="00F05010" w:rsidRDefault="00182ECC" w:rsidP="00EE28E4">
      <w:r>
        <w:rPr>
          <w:noProof/>
        </w:rPr>
        <w:drawing>
          <wp:anchor distT="0" distB="0" distL="114300" distR="114300" simplePos="0" relativeHeight="251864064" behindDoc="0" locked="0" layoutInCell="1" allowOverlap="1" wp14:anchorId="7FDEFCC8" wp14:editId="19061F5F">
            <wp:simplePos x="0" y="0"/>
            <wp:positionH relativeFrom="margin">
              <wp:posOffset>106680</wp:posOffset>
            </wp:positionH>
            <wp:positionV relativeFrom="paragraph">
              <wp:posOffset>276225</wp:posOffset>
            </wp:positionV>
            <wp:extent cx="1356360" cy="1356360"/>
            <wp:effectExtent l="0" t="0" r="0" b="0"/>
            <wp:wrapNone/>
            <wp:docPr id="1857215570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15570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F809D" w14:textId="6507345B" w:rsidR="00C44CD4" w:rsidRDefault="00C44CD4" w:rsidP="00C44CD4">
      <w:r>
        <w:t>We will choose what is going to change after listening to everyone.</w:t>
      </w:r>
    </w:p>
    <w:p w14:paraId="692A3227" w14:textId="77777777" w:rsidR="00EF1178" w:rsidRDefault="00EF1178" w:rsidP="00C44CD4"/>
    <w:p w14:paraId="6F43CFF1" w14:textId="01EC8154" w:rsidR="00C44CD4" w:rsidRDefault="00E838A5" w:rsidP="00C44CD4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082EFC35" wp14:editId="38E28997">
                <wp:simplePos x="0" y="0"/>
                <wp:positionH relativeFrom="margin">
                  <wp:posOffset>2184400</wp:posOffset>
                </wp:positionH>
                <wp:positionV relativeFrom="paragraph">
                  <wp:posOffset>303530</wp:posOffset>
                </wp:positionV>
                <wp:extent cx="3544570" cy="711200"/>
                <wp:effectExtent l="0" t="0" r="0" b="0"/>
                <wp:wrapNone/>
                <wp:docPr id="64440736" name="Rectangle 644407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711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DF075DE" id="Rectangle 64440736" o:spid="_x0000_s1026" alt="&quot;&quot;" style="position:absolute;margin-left:172pt;margin-top:23.9pt;width:279.1pt;height:56pt;z-index:-2514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" fillcolor="#ffe599 [1303]" stroked="f" strokeweight="1pt">
                <w10:wrap anchorx="margin"/>
              </v:rect>
            </w:pict>
          </mc:Fallback>
        </mc:AlternateContent>
      </w:r>
    </w:p>
    <w:p w14:paraId="2C85A3C9" w14:textId="77777777" w:rsidR="00182ECC" w:rsidRDefault="00E838A5" w:rsidP="00C44CD4"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FE8C495" wp14:editId="13150516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1689100" cy="742950"/>
                <wp:effectExtent l="0" t="0" r="6350" b="0"/>
                <wp:wrapNone/>
                <wp:docPr id="582108440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742950"/>
                          <a:chOff x="0" y="0"/>
                          <a:chExt cx="1689100" cy="742950"/>
                        </a:xfrm>
                      </wpg:grpSpPr>
                      <pic:pic xmlns:pic="http://schemas.openxmlformats.org/drawingml/2006/picture">
                        <pic:nvPicPr>
                          <pic:cNvPr id="405336318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888150" name="Picture 50" descr="A green and white calendar with numb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8850" y="1270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35461078" id="Group 64" o:spid="_x0000_s1026" alt="&quot;&quot;" style="position:absolute;margin-left:0;margin-top:10.8pt;width:133pt;height:58.5pt;z-index:251869184" coordsize="16891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">
                <v:shape id="Picture 60" o:spid="_x0000_s1027" type="#_x0000_t75" style="position:absolute;width:7302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">
                  <v:imagedata r:id="rId72" o:title=""/>
                </v:shape>
                <v:shape id="Picture 50" o:spid="_x0000_s1028" type="#_x0000_t75" alt="A green and white calendar with numbers&#10;&#10;AI-generated content may be incorrect." style="position:absolute;left:9588;top:127;width:7303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">
                  <v:imagedata r:id="rId55" o:title="A green and white calendar with numbers&#10;&#10;AI-generated content may be incorrect"/>
                </v:shape>
              </v:group>
            </w:pict>
          </mc:Fallback>
        </mc:AlternateContent>
      </w:r>
      <w:r w:rsidR="00C44CD4">
        <w:t xml:space="preserve">This choice will be made on </w:t>
      </w:r>
      <w:r w:rsidR="00C44CD4">
        <w:br/>
      </w:r>
      <w:r w:rsidR="00C44CD4" w:rsidRPr="00E838A5">
        <w:rPr>
          <w:b/>
          <w:bCs/>
        </w:rPr>
        <w:t>8 August 2025</w:t>
      </w:r>
      <w:r w:rsidR="00C44CD4">
        <w:t>.</w:t>
      </w:r>
    </w:p>
    <w:p w14:paraId="11B64C73" w14:textId="77777777" w:rsidR="00182ECC" w:rsidRDefault="00182ECC">
      <w:pPr>
        <w:spacing w:line="240" w:lineRule="auto"/>
        <w:ind w:left="0"/>
      </w:pPr>
      <w:r>
        <w:br w:type="page"/>
      </w:r>
    </w:p>
    <w:p w14:paraId="216E0541" w14:textId="77777777" w:rsidR="00B41B06" w:rsidRDefault="00B41B06" w:rsidP="00B41B06">
      <w:pPr>
        <w:pStyle w:val="Heading1"/>
      </w:pPr>
      <w:r>
        <w:lastRenderedPageBreak/>
        <w:t>Where to find more information</w:t>
      </w:r>
    </w:p>
    <w:p w14:paraId="14CC598B" w14:textId="08A8F39E" w:rsidR="00B41B06" w:rsidRDefault="00B41B06" w:rsidP="00B41B06">
      <w:pPr>
        <w:pStyle w:val="BodyText"/>
      </w:pPr>
    </w:p>
    <w:p w14:paraId="7E93F58B" w14:textId="24A9752C" w:rsidR="00B41B06" w:rsidRDefault="00B41B06" w:rsidP="00B41B06">
      <w:pPr>
        <w:pStyle w:val="BodyText"/>
      </w:pPr>
    </w:p>
    <w:p w14:paraId="5ABA96B6" w14:textId="1400D275" w:rsidR="00B41B06" w:rsidRDefault="00E14A3A" w:rsidP="00B41B06">
      <w:pPr>
        <w:pStyle w:val="BodyText"/>
      </w:pPr>
      <w:r w:rsidRPr="00E838A5">
        <w:rPr>
          <w:rStyle w:val="Hyperlink"/>
          <w:b/>
          <w:bCs/>
          <w:noProof/>
          <w:color w:val="auto"/>
          <w:u w:val="none"/>
        </w:rPr>
        <w:drawing>
          <wp:anchor distT="0" distB="0" distL="114300" distR="114300" simplePos="0" relativeHeight="251870208" behindDoc="0" locked="0" layoutInCell="1" allowOverlap="1" wp14:anchorId="5ADE4479" wp14:editId="676DB9FD">
            <wp:simplePos x="0" y="0"/>
            <wp:positionH relativeFrom="margin">
              <wp:align>left</wp:align>
            </wp:positionH>
            <wp:positionV relativeFrom="page">
              <wp:posOffset>2440338</wp:posOffset>
            </wp:positionV>
            <wp:extent cx="1971690" cy="712520"/>
            <wp:effectExtent l="0" t="0" r="0" b="0"/>
            <wp:wrapNone/>
            <wp:docPr id="63968990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68990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90" cy="7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A0">
        <w:t xml:space="preserve">You can find more information about the boundary review at this </w:t>
      </w:r>
      <w:r w:rsidR="006662A0" w:rsidRPr="006662A0">
        <w:rPr>
          <w:b/>
          <w:bCs/>
        </w:rPr>
        <w:t>website</w:t>
      </w:r>
      <w:r w:rsidR="006662A0">
        <w:t>:</w:t>
      </w:r>
    </w:p>
    <w:p w14:paraId="43881726" w14:textId="77777777" w:rsidR="006662A0" w:rsidRDefault="006662A0" w:rsidP="00B41B06">
      <w:pPr>
        <w:pStyle w:val="BodyText"/>
      </w:pPr>
    </w:p>
    <w:p w14:paraId="18CEFB76" w14:textId="744FF412" w:rsidR="006662A0" w:rsidRPr="008F70D3" w:rsidRDefault="004D08B6" w:rsidP="00B41B06">
      <w:pPr>
        <w:pStyle w:val="BodyText"/>
        <w:rPr>
          <w:b/>
          <w:bCs/>
        </w:rPr>
      </w:pPr>
      <w:hyperlink r:id="rId74" w:history="1">
        <w:r w:rsidR="008F70D3" w:rsidRPr="008F70D3">
          <w:rPr>
            <w:rStyle w:val="Hyperlink"/>
            <w:b/>
            <w:bCs/>
            <w:color w:val="auto"/>
            <w:u w:val="none"/>
          </w:rPr>
          <w:t>https://bit.ly/votenz-br25-about</w:t>
        </w:r>
      </w:hyperlink>
    </w:p>
    <w:p w14:paraId="3F3A2DE5" w14:textId="77777777" w:rsidR="008F70D3" w:rsidRDefault="008F70D3" w:rsidP="00B41B06">
      <w:pPr>
        <w:pStyle w:val="BodyText"/>
        <w:rPr>
          <w:b/>
          <w:bCs/>
        </w:rPr>
      </w:pPr>
    </w:p>
    <w:p w14:paraId="2AF4F53E" w14:textId="2DC96559" w:rsidR="006662A0" w:rsidRDefault="006662A0" w:rsidP="00B41B06">
      <w:pPr>
        <w:pStyle w:val="BodyText"/>
        <w:rPr>
          <w:b/>
          <w:bCs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06048" behindDoc="0" locked="0" layoutInCell="1" allowOverlap="1" wp14:anchorId="39E548C8" wp14:editId="65AB8189">
            <wp:simplePos x="0" y="0"/>
            <wp:positionH relativeFrom="column">
              <wp:posOffset>-137160</wp:posOffset>
            </wp:positionH>
            <wp:positionV relativeFrom="paragraph">
              <wp:posOffset>423545</wp:posOffset>
            </wp:positionV>
            <wp:extent cx="1654217" cy="1767840"/>
            <wp:effectExtent l="0" t="0" r="3175" b="3810"/>
            <wp:wrapNone/>
            <wp:docPr id="97135906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5906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217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67DBB" w14:textId="1AD6640F" w:rsidR="006662A0" w:rsidRPr="006662A0" w:rsidRDefault="006662A0" w:rsidP="00B41B06">
      <w:pPr>
        <w:pStyle w:val="BodyText"/>
        <w:rPr>
          <w:rFonts w:cs="Arial"/>
          <w:szCs w:val="32"/>
        </w:rPr>
      </w:pPr>
      <w:r w:rsidRPr="006662A0">
        <w:rPr>
          <w:rFonts w:cs="Arial"/>
          <w:szCs w:val="32"/>
        </w:rPr>
        <w:t>You can also contact us</w:t>
      </w:r>
      <w:r>
        <w:rPr>
          <w:rFonts w:cs="Arial"/>
          <w:szCs w:val="32"/>
        </w:rPr>
        <w:t xml:space="preserve"> by</w:t>
      </w:r>
      <w:r w:rsidRPr="006662A0">
        <w:rPr>
          <w:rFonts w:cs="Arial"/>
          <w:szCs w:val="32"/>
        </w:rPr>
        <w:t>:</w:t>
      </w:r>
    </w:p>
    <w:p w14:paraId="738AC850" w14:textId="0F957CC0" w:rsidR="006662A0" w:rsidRPr="006662A0" w:rsidRDefault="006662A0" w:rsidP="00B41B06">
      <w:pPr>
        <w:pStyle w:val="BodyText"/>
        <w:rPr>
          <w:rFonts w:cs="Arial"/>
          <w:szCs w:val="32"/>
        </w:rPr>
      </w:pPr>
    </w:p>
    <w:p w14:paraId="080DC00B" w14:textId="7D831D19" w:rsidR="006662A0" w:rsidRPr="006662A0" w:rsidRDefault="006662A0" w:rsidP="006662A0">
      <w:pPr>
        <w:pStyle w:val="BodyText"/>
        <w:rPr>
          <w:rFonts w:cs="Arial"/>
          <w:b/>
          <w:bCs/>
          <w:szCs w:val="32"/>
        </w:rPr>
      </w:pPr>
      <w:r w:rsidRPr="006662A0">
        <w:rPr>
          <w:rFonts w:cs="Arial"/>
          <w:b/>
          <w:bCs/>
          <w:szCs w:val="32"/>
        </w:rPr>
        <w:t xml:space="preserve">Phone: </w:t>
      </w:r>
      <w:r w:rsidRPr="006662A0">
        <w:rPr>
          <w:rFonts w:cs="Arial"/>
          <w:b/>
          <w:bCs/>
          <w:szCs w:val="32"/>
        </w:rPr>
        <w:tab/>
        <w:t>0800 36 76 56</w:t>
      </w:r>
    </w:p>
    <w:p w14:paraId="795D956E" w14:textId="1F840BFF" w:rsidR="006662A0" w:rsidRPr="006662A0" w:rsidRDefault="006662A0" w:rsidP="006662A0">
      <w:pPr>
        <w:pStyle w:val="BodyText"/>
        <w:rPr>
          <w:rFonts w:cs="Arial"/>
          <w:b/>
          <w:bCs/>
          <w:szCs w:val="32"/>
        </w:rPr>
      </w:pPr>
    </w:p>
    <w:p w14:paraId="48877A9B" w14:textId="3E2E17FF" w:rsidR="006662A0" w:rsidRDefault="006662A0" w:rsidP="006662A0">
      <w:pPr>
        <w:pStyle w:val="BodyText"/>
        <w:ind w:right="-472"/>
        <w:rPr>
          <w:rFonts w:cs="Arial"/>
          <w:b/>
          <w:bCs/>
          <w:szCs w:val="32"/>
        </w:rPr>
      </w:pPr>
      <w:r w:rsidRPr="006662A0">
        <w:rPr>
          <w:rFonts w:cs="Arial"/>
          <w:b/>
          <w:bCs/>
          <w:szCs w:val="32"/>
        </w:rPr>
        <w:t>Email:</w:t>
      </w:r>
      <w:r w:rsidRPr="006662A0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ab/>
      </w:r>
      <w:hyperlink r:id="rId76" w:history="1">
        <w:r w:rsidRPr="006662A0">
          <w:rPr>
            <w:rStyle w:val="Hyperlink"/>
            <w:rFonts w:cs="Arial"/>
            <w:b/>
            <w:bCs/>
            <w:color w:val="auto"/>
            <w:szCs w:val="32"/>
            <w:u w:val="none"/>
          </w:rPr>
          <w:t>enquiries@elections.govt.nz</w:t>
        </w:r>
      </w:hyperlink>
    </w:p>
    <w:p w14:paraId="50E719CE" w14:textId="728E35A4" w:rsidR="006662A0" w:rsidRDefault="006662A0" w:rsidP="006662A0">
      <w:pPr>
        <w:pStyle w:val="BodyText"/>
        <w:ind w:right="-472"/>
        <w:rPr>
          <w:rFonts w:cs="Arial"/>
          <w:b/>
          <w:bCs/>
          <w:szCs w:val="32"/>
        </w:rPr>
      </w:pPr>
    </w:p>
    <w:p w14:paraId="70F5C5DD" w14:textId="48226C64" w:rsidR="006662A0" w:rsidRDefault="006662A0" w:rsidP="006662A0">
      <w:pPr>
        <w:pStyle w:val="BodyText"/>
        <w:ind w:right="-472"/>
        <w:rPr>
          <w:rFonts w:cs="Arial"/>
          <w:b/>
          <w:bCs/>
          <w:szCs w:val="32"/>
        </w:rPr>
      </w:pPr>
      <w:r>
        <w:rPr>
          <w:b/>
          <w:bCs/>
          <w:noProof/>
        </w:rPr>
        <w:drawing>
          <wp:anchor distT="0" distB="0" distL="114300" distR="114300" simplePos="0" relativeHeight="251905024" behindDoc="0" locked="0" layoutInCell="1" allowOverlap="1" wp14:anchorId="2CEA82B1" wp14:editId="10D10740">
            <wp:simplePos x="0" y="0"/>
            <wp:positionH relativeFrom="column">
              <wp:posOffset>-358139</wp:posOffset>
            </wp:positionH>
            <wp:positionV relativeFrom="paragraph">
              <wp:posOffset>416560</wp:posOffset>
            </wp:positionV>
            <wp:extent cx="2110740" cy="1374109"/>
            <wp:effectExtent l="0" t="0" r="3810" b="0"/>
            <wp:wrapNone/>
            <wp:docPr id="207667627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7627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093" cy="137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1FF7E" w14:textId="5866C593" w:rsidR="006662A0" w:rsidRPr="006662A0" w:rsidRDefault="006662A0" w:rsidP="006662A0">
      <w:pPr>
        <w:pStyle w:val="BodyText"/>
        <w:ind w:right="-472"/>
        <w:rPr>
          <w:rFonts w:cs="Arial"/>
          <w:szCs w:val="32"/>
        </w:rPr>
      </w:pPr>
      <w:r w:rsidRPr="006662A0">
        <w:rPr>
          <w:rFonts w:cs="Arial"/>
          <w:szCs w:val="32"/>
        </w:rPr>
        <w:t xml:space="preserve">Send us a question </w:t>
      </w:r>
      <w:r>
        <w:rPr>
          <w:rFonts w:cs="Arial"/>
          <w:szCs w:val="32"/>
        </w:rPr>
        <w:t xml:space="preserve">online </w:t>
      </w:r>
      <w:r w:rsidRPr="006662A0">
        <w:rPr>
          <w:rFonts w:cs="Arial"/>
          <w:szCs w:val="32"/>
        </w:rPr>
        <w:t>by filling in our enquiry form at:</w:t>
      </w:r>
    </w:p>
    <w:p w14:paraId="28328C46" w14:textId="77777777" w:rsidR="006662A0" w:rsidRDefault="006662A0" w:rsidP="006662A0">
      <w:pPr>
        <w:pStyle w:val="BodyText"/>
        <w:ind w:right="-472"/>
        <w:rPr>
          <w:rFonts w:cs="Arial"/>
          <w:b/>
          <w:bCs/>
          <w:szCs w:val="32"/>
        </w:rPr>
      </w:pPr>
    </w:p>
    <w:p w14:paraId="4B2ED6BA" w14:textId="3CA0A42B" w:rsidR="006662A0" w:rsidRDefault="006662A0" w:rsidP="006662A0">
      <w:pPr>
        <w:pStyle w:val="BodyText"/>
        <w:ind w:right="-472"/>
        <w:rPr>
          <w:rFonts w:eastAsia="Times New Roman" w:cs="Arial"/>
          <w:sz w:val="28"/>
          <w:szCs w:val="28"/>
          <w:lang w:eastAsia="en-NZ"/>
        </w:rPr>
      </w:pPr>
      <w:r w:rsidRPr="006662A0">
        <w:rPr>
          <w:rFonts w:cs="Arial"/>
          <w:b/>
          <w:bCs/>
          <w:szCs w:val="32"/>
        </w:rPr>
        <w:t>https://vote.nz/contact-us</w:t>
      </w:r>
      <w:r>
        <w:rPr>
          <w:rFonts w:eastAsia="Times New Roman" w:cs="Arial"/>
          <w:sz w:val="28"/>
          <w:szCs w:val="28"/>
          <w:lang w:eastAsia="en-NZ"/>
        </w:rPr>
        <w:br w:type="page"/>
      </w:r>
    </w:p>
    <w:p w14:paraId="49BEF006" w14:textId="03AC3C6C" w:rsidR="00B41B06" w:rsidRPr="00316DBA" w:rsidRDefault="00EF1178" w:rsidP="00B41B06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19360" behindDoc="0" locked="0" layoutInCell="1" allowOverlap="1" wp14:anchorId="171DBF96" wp14:editId="488C129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76325" cy="1076325"/>
            <wp:effectExtent l="0" t="0" r="0" b="0"/>
            <wp:wrapNone/>
            <wp:docPr id="1855666201" name="Picture 1855666201" descr="NZ Electorate Boundary Review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NZ Electorate Boundary Review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B06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05ACFF7" wp14:editId="0D68CB30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2CEF65F" id="Rectangle: Rounded Corners 24" o:spid="_x0000_s1026" style="position:absolute;margin-left:-27pt;margin-top:-21pt;width:490.9pt;height:660.75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B41B06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</w:t>
      </w:r>
      <w:r w:rsidR="00B41B06" w:rsidRPr="00182ECC">
        <w:rPr>
          <w:rFonts w:eastAsia="Times New Roman" w:cs="Arial"/>
          <w:sz w:val="28"/>
          <w:szCs w:val="28"/>
          <w:lang w:eastAsia="en-NZ"/>
        </w:rPr>
        <w:t xml:space="preserve">by </w:t>
      </w:r>
      <w:r>
        <w:rPr>
          <w:rFonts w:eastAsia="Times New Roman" w:cs="Arial"/>
          <w:sz w:val="28"/>
          <w:szCs w:val="28"/>
          <w:lang w:eastAsia="en-NZ"/>
        </w:rPr>
        <w:t xml:space="preserve">the </w:t>
      </w:r>
      <w:r>
        <w:t>Representation</w:t>
      </w:r>
      <w:r w:rsidR="00182ECC" w:rsidRPr="00182ECC">
        <w:t xml:space="preserve"> Commission.</w:t>
      </w:r>
    </w:p>
    <w:p w14:paraId="3D0AECCC" w14:textId="77777777" w:rsidR="00B41B06" w:rsidRPr="00316DBA" w:rsidRDefault="00B41B06" w:rsidP="00B41B06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72B270C" w14:textId="77777777" w:rsidR="00B41B06" w:rsidRPr="00316DBA" w:rsidRDefault="00B41B06" w:rsidP="00B41B06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4C876446" wp14:editId="48781367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7D85E87F" w14:textId="77777777" w:rsidR="00B41B06" w:rsidRPr="00316DBA" w:rsidRDefault="00B41B06" w:rsidP="00B41B06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127A7246" wp14:editId="4E05FAA3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55AFB" w14:textId="77777777" w:rsidR="00B41B06" w:rsidRPr="00316DBA" w:rsidRDefault="00B41B06" w:rsidP="00B41B06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3AF018FD" w14:textId="77777777" w:rsidR="00B41B06" w:rsidRPr="00316DBA" w:rsidRDefault="00B41B06" w:rsidP="00B41B06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58592" behindDoc="0" locked="0" layoutInCell="1" allowOverlap="1" wp14:anchorId="5AEF891B" wp14:editId="769289D1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B7887" w14:textId="77777777" w:rsidR="00B41B06" w:rsidRPr="00316DBA" w:rsidRDefault="00B41B06" w:rsidP="00B41B06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54BABFB" w14:textId="77777777" w:rsidR="00B41B06" w:rsidRPr="00316DBA" w:rsidRDefault="00B41B06" w:rsidP="00B41B06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7311AD53" w14:textId="77777777" w:rsidR="00B41B06" w:rsidRPr="00316DBA" w:rsidRDefault="00B41B06" w:rsidP="00B41B06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64736" behindDoc="0" locked="0" layoutInCell="1" allowOverlap="1" wp14:anchorId="6BF68081" wp14:editId="614D3C77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8332DC9" w14:textId="77777777" w:rsidR="00B41B06" w:rsidRPr="00316DBA" w:rsidRDefault="00B41B06" w:rsidP="00B41B06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2E702966" w14:textId="77777777" w:rsidR="00B41B06" w:rsidRPr="00316DBA" w:rsidRDefault="00B41B06" w:rsidP="00B41B06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3712" behindDoc="1" locked="0" layoutInCell="1" allowOverlap="1" wp14:anchorId="7F0FF19D" wp14:editId="418D3594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1FF0FC6F" w14:textId="77777777" w:rsidR="00B41B06" w:rsidRPr="00316DBA" w:rsidRDefault="00B41B06" w:rsidP="00B41B06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B10E1A6" w14:textId="77777777" w:rsidR="00B41B06" w:rsidRPr="00316DBA" w:rsidRDefault="00B41B06" w:rsidP="00B41B06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51AD8767" w14:textId="77777777" w:rsidR="00B41B06" w:rsidRPr="00316DBA" w:rsidRDefault="00B41B06" w:rsidP="00B41B06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09305C0E" w14:textId="77777777" w:rsidR="00B41B06" w:rsidRPr="00316DBA" w:rsidRDefault="00B41B06" w:rsidP="00B41B06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767808" behindDoc="0" locked="0" layoutInCell="1" allowOverlap="1" wp14:anchorId="3C71477D" wp14:editId="334A8CBD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F482C33" w14:textId="77777777" w:rsidR="00B41B06" w:rsidRPr="00316DBA" w:rsidRDefault="00B41B06" w:rsidP="00B41B06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65760" behindDoc="0" locked="0" layoutInCell="1" allowOverlap="1" wp14:anchorId="34FAE992" wp14:editId="6B1588EE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47353" w14:textId="77777777" w:rsidR="00B41B06" w:rsidRPr="00316DBA" w:rsidRDefault="00B41B06" w:rsidP="00B41B06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275905FB" w14:textId="77777777" w:rsidR="00B41B06" w:rsidRPr="00316DBA" w:rsidRDefault="00B41B06" w:rsidP="00B41B06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1D4724F5" w14:textId="77777777" w:rsidR="00B41B06" w:rsidRPr="00316DBA" w:rsidRDefault="00B41B06" w:rsidP="00B41B06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4D619C60" w14:textId="77777777" w:rsidR="00B41B06" w:rsidRPr="00316DBA" w:rsidRDefault="00B41B06" w:rsidP="00B41B06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4B8F2C1" w14:textId="77777777" w:rsidR="00B41B06" w:rsidRPr="00316DBA" w:rsidRDefault="00B41B06" w:rsidP="00B41B06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66784" behindDoc="0" locked="0" layoutInCell="1" allowOverlap="1" wp14:anchorId="49B38BD6" wp14:editId="3432FB49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3645B4D3" w14:textId="77777777" w:rsidR="00B41B06" w:rsidRPr="00316DBA" w:rsidRDefault="00B41B06" w:rsidP="00B41B06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B36CCE8" w14:textId="77777777" w:rsidR="00B41B06" w:rsidRPr="00316DBA" w:rsidRDefault="00B41B06" w:rsidP="00B41B06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705FBA58" w14:textId="77777777" w:rsidR="00B41B06" w:rsidRPr="00316DBA" w:rsidRDefault="00B41B06" w:rsidP="00B41B06">
      <w:pPr>
        <w:ind w:left="2835"/>
        <w:rPr>
          <w:rFonts w:eastAsia="Times New Roman" w:cs="Arial"/>
          <w:szCs w:val="32"/>
          <w:lang w:eastAsia="en-NZ"/>
        </w:rPr>
      </w:pPr>
    </w:p>
    <w:p w14:paraId="237CA88C" w14:textId="77777777" w:rsidR="00B41B06" w:rsidRPr="00316DBA" w:rsidRDefault="00B41B06" w:rsidP="00B41B06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57C59A08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B41B06">
      <w:footerReference w:type="even" r:id="rId87"/>
      <w:footerReference w:type="default" r:id="rId8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960C3E"/>
        <w:left w:val="single" w:sz="24" w:space="24" w:color="960C3E"/>
        <w:bottom w:val="single" w:sz="24" w:space="24" w:color="960C3E"/>
        <w:right w:val="single" w:sz="24" w:space="24" w:color="960C3E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04F4D" w14:textId="77777777" w:rsidR="00E177DE" w:rsidRDefault="00E177DE">
      <w:pPr>
        <w:spacing w:line="240" w:lineRule="auto"/>
      </w:pPr>
      <w:r>
        <w:separator/>
      </w:r>
    </w:p>
  </w:endnote>
  <w:endnote w:type="continuationSeparator" w:id="0">
    <w:p w14:paraId="6DFA74C0" w14:textId="77777777" w:rsidR="00E177DE" w:rsidRDefault="00E177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E2F3F3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B5631C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950BD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EF316E9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5C0478" w14:textId="77777777" w:rsidR="00E177DE" w:rsidRDefault="00E177DE">
      <w:pPr>
        <w:spacing w:line="240" w:lineRule="auto"/>
      </w:pPr>
      <w:r>
        <w:separator/>
      </w:r>
    </w:p>
  </w:footnote>
  <w:footnote w:type="continuationSeparator" w:id="0">
    <w:p w14:paraId="310E056A" w14:textId="77777777" w:rsidR="00E177DE" w:rsidRDefault="00E177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9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7B2C2A"/>
    <w:rsid w:val="000013CC"/>
    <w:rsid w:val="00002417"/>
    <w:rsid w:val="00005DB6"/>
    <w:rsid w:val="000064D2"/>
    <w:rsid w:val="000227B4"/>
    <w:rsid w:val="0003092A"/>
    <w:rsid w:val="0004219A"/>
    <w:rsid w:val="0004557B"/>
    <w:rsid w:val="00052762"/>
    <w:rsid w:val="0007277F"/>
    <w:rsid w:val="00085E05"/>
    <w:rsid w:val="0009079F"/>
    <w:rsid w:val="00090942"/>
    <w:rsid w:val="000A0DBD"/>
    <w:rsid w:val="000A3C46"/>
    <w:rsid w:val="000A4E09"/>
    <w:rsid w:val="000D2B45"/>
    <w:rsid w:val="00122416"/>
    <w:rsid w:val="00124EA8"/>
    <w:rsid w:val="001421AD"/>
    <w:rsid w:val="001754F4"/>
    <w:rsid w:val="00182ECC"/>
    <w:rsid w:val="00196710"/>
    <w:rsid w:val="001B4DD5"/>
    <w:rsid w:val="001D1C77"/>
    <w:rsid w:val="001D223E"/>
    <w:rsid w:val="001D5A8D"/>
    <w:rsid w:val="001E3429"/>
    <w:rsid w:val="001E47FC"/>
    <w:rsid w:val="001F6CC9"/>
    <w:rsid w:val="00201791"/>
    <w:rsid w:val="00226C0D"/>
    <w:rsid w:val="00226F54"/>
    <w:rsid w:val="002351EE"/>
    <w:rsid w:val="00257D60"/>
    <w:rsid w:val="00261BF8"/>
    <w:rsid w:val="00266B9F"/>
    <w:rsid w:val="00284D0D"/>
    <w:rsid w:val="002A6173"/>
    <w:rsid w:val="002B7174"/>
    <w:rsid w:val="00315307"/>
    <w:rsid w:val="00316DBA"/>
    <w:rsid w:val="00323EB3"/>
    <w:rsid w:val="003331FD"/>
    <w:rsid w:val="003631C1"/>
    <w:rsid w:val="003662C7"/>
    <w:rsid w:val="00371C85"/>
    <w:rsid w:val="003831EB"/>
    <w:rsid w:val="003A1571"/>
    <w:rsid w:val="003D631D"/>
    <w:rsid w:val="003F07F7"/>
    <w:rsid w:val="003F5628"/>
    <w:rsid w:val="004002D2"/>
    <w:rsid w:val="00426BE4"/>
    <w:rsid w:val="004535B5"/>
    <w:rsid w:val="004567B0"/>
    <w:rsid w:val="004A2E24"/>
    <w:rsid w:val="004B1240"/>
    <w:rsid w:val="004D08B6"/>
    <w:rsid w:val="004F56C0"/>
    <w:rsid w:val="00503AD5"/>
    <w:rsid w:val="00510007"/>
    <w:rsid w:val="00522E5E"/>
    <w:rsid w:val="00570380"/>
    <w:rsid w:val="00577D24"/>
    <w:rsid w:val="005805FA"/>
    <w:rsid w:val="005921AD"/>
    <w:rsid w:val="0059309F"/>
    <w:rsid w:val="0060011B"/>
    <w:rsid w:val="00621884"/>
    <w:rsid w:val="0064667B"/>
    <w:rsid w:val="00647E5F"/>
    <w:rsid w:val="00662775"/>
    <w:rsid w:val="006662A0"/>
    <w:rsid w:val="00683296"/>
    <w:rsid w:val="00685BB7"/>
    <w:rsid w:val="006862DA"/>
    <w:rsid w:val="006B45FC"/>
    <w:rsid w:val="006C5C26"/>
    <w:rsid w:val="006D12ED"/>
    <w:rsid w:val="006E050D"/>
    <w:rsid w:val="007012DC"/>
    <w:rsid w:val="00705CA3"/>
    <w:rsid w:val="00707C9B"/>
    <w:rsid w:val="00734C63"/>
    <w:rsid w:val="00736E4E"/>
    <w:rsid w:val="00760DC8"/>
    <w:rsid w:val="00765A4F"/>
    <w:rsid w:val="007829EC"/>
    <w:rsid w:val="007B05F3"/>
    <w:rsid w:val="007B2C2A"/>
    <w:rsid w:val="007C7764"/>
    <w:rsid w:val="007E7233"/>
    <w:rsid w:val="007E785A"/>
    <w:rsid w:val="00805C9B"/>
    <w:rsid w:val="00825A66"/>
    <w:rsid w:val="00826C79"/>
    <w:rsid w:val="00827448"/>
    <w:rsid w:val="00840E1C"/>
    <w:rsid w:val="00863D53"/>
    <w:rsid w:val="00866F93"/>
    <w:rsid w:val="008848CB"/>
    <w:rsid w:val="00887F23"/>
    <w:rsid w:val="008D437D"/>
    <w:rsid w:val="008F28BA"/>
    <w:rsid w:val="008F70D3"/>
    <w:rsid w:val="0090244E"/>
    <w:rsid w:val="009411B0"/>
    <w:rsid w:val="0094516C"/>
    <w:rsid w:val="00974E0B"/>
    <w:rsid w:val="0098180B"/>
    <w:rsid w:val="009B74B0"/>
    <w:rsid w:val="009E16D4"/>
    <w:rsid w:val="009E178F"/>
    <w:rsid w:val="00A12915"/>
    <w:rsid w:val="00A1608E"/>
    <w:rsid w:val="00A16CD6"/>
    <w:rsid w:val="00A67570"/>
    <w:rsid w:val="00AB0BF9"/>
    <w:rsid w:val="00AC4697"/>
    <w:rsid w:val="00B41B06"/>
    <w:rsid w:val="00B43208"/>
    <w:rsid w:val="00B50B0B"/>
    <w:rsid w:val="00B565F7"/>
    <w:rsid w:val="00B81A2E"/>
    <w:rsid w:val="00BB7148"/>
    <w:rsid w:val="00BC7E04"/>
    <w:rsid w:val="00BD34B6"/>
    <w:rsid w:val="00BF5DDC"/>
    <w:rsid w:val="00C200AE"/>
    <w:rsid w:val="00C214FE"/>
    <w:rsid w:val="00C44CD4"/>
    <w:rsid w:val="00CC747F"/>
    <w:rsid w:val="00D17D0A"/>
    <w:rsid w:val="00D5405A"/>
    <w:rsid w:val="00D652D9"/>
    <w:rsid w:val="00D67451"/>
    <w:rsid w:val="00D75874"/>
    <w:rsid w:val="00D852B6"/>
    <w:rsid w:val="00D93E07"/>
    <w:rsid w:val="00D95D45"/>
    <w:rsid w:val="00DA6107"/>
    <w:rsid w:val="00DC5D2A"/>
    <w:rsid w:val="00DF2E18"/>
    <w:rsid w:val="00E02C06"/>
    <w:rsid w:val="00E14A3A"/>
    <w:rsid w:val="00E177DE"/>
    <w:rsid w:val="00E17BF8"/>
    <w:rsid w:val="00E25EA4"/>
    <w:rsid w:val="00E301CA"/>
    <w:rsid w:val="00E422EA"/>
    <w:rsid w:val="00E56A37"/>
    <w:rsid w:val="00E70E61"/>
    <w:rsid w:val="00E757C5"/>
    <w:rsid w:val="00E838A5"/>
    <w:rsid w:val="00EA4FD3"/>
    <w:rsid w:val="00EA567F"/>
    <w:rsid w:val="00EC5F32"/>
    <w:rsid w:val="00EE28E4"/>
    <w:rsid w:val="00EF1178"/>
    <w:rsid w:val="00EF4A04"/>
    <w:rsid w:val="00F01C75"/>
    <w:rsid w:val="00F05010"/>
    <w:rsid w:val="00F17123"/>
    <w:rsid w:val="00F20BCC"/>
    <w:rsid w:val="00F32DCE"/>
    <w:rsid w:val="00F87859"/>
    <w:rsid w:val="00FC1BD7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B2ADC"/>
  <w15:chartTrackingRefBased/>
  <w15:docId w15:val="{21715CF4-4457-49CB-B095-76E5B6E2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B41B06"/>
    <w:pPr>
      <w:keepNext/>
      <w:keepLines/>
      <w:widowControl w:val="0"/>
      <w:pBdr>
        <w:top w:val="single" w:sz="18" w:space="10" w:color="960C3E"/>
        <w:left w:val="single" w:sz="18" w:space="4" w:color="960C3E"/>
        <w:bottom w:val="single" w:sz="18" w:space="0" w:color="960C3E"/>
        <w:right w:val="single" w:sz="18" w:space="4" w:color="960C3E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2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41B06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01C75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F01C75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F0501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A4FD3"/>
    <w:rPr>
      <w:rFonts w:ascii="Arial" w:eastAsiaTheme="minorEastAsia" w:hAnsi="Arial"/>
      <w:sz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2A0"/>
    <w:rPr>
      <w:rFonts w:asciiTheme="majorHAnsi" w:eastAsiaTheme="majorEastAsia" w:hAnsiTheme="majorHAnsi" w:cstheme="majorBidi"/>
      <w:color w:val="1F3763" w:themeColor="accent1" w:themeShade="7F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9350">
          <w:marLeft w:val="6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0.png"/><Relationship Id="rId68" Type="http://schemas.openxmlformats.org/officeDocument/2006/relationships/image" Target="media/image57.png"/><Relationship Id="rId84" Type="http://schemas.openxmlformats.org/officeDocument/2006/relationships/image" Target="media/image70.png"/><Relationship Id="rId89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8" Type="http://schemas.openxmlformats.org/officeDocument/2006/relationships/image" Target="media/image48.png"/><Relationship Id="rId74" Type="http://schemas.openxmlformats.org/officeDocument/2006/relationships/hyperlink" Target="https://bit.ly/votenz-br25-about" TargetMode="External"/><Relationship Id="rId79" Type="http://schemas.openxmlformats.org/officeDocument/2006/relationships/image" Target="media/image65.jpe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bit.ly/votenz-br-objections" TargetMode="External"/><Relationship Id="rId56" Type="http://schemas.openxmlformats.org/officeDocument/2006/relationships/image" Target="media/image44.png"/><Relationship Id="rId64" Type="http://schemas.openxmlformats.org/officeDocument/2006/relationships/hyperlink" Target="https://bit.ly/Votenz-br25-counterobjectionpdf" TargetMode="External"/><Relationship Id="rId69" Type="http://schemas.openxmlformats.org/officeDocument/2006/relationships/image" Target="media/image58.png"/><Relationship Id="rId77" Type="http://schemas.openxmlformats.org/officeDocument/2006/relationships/image" Target="media/image63.png"/><Relationship Id="rId8" Type="http://schemas.openxmlformats.org/officeDocument/2006/relationships/image" Target="media/image2.png"/><Relationship Id="rId72" Type="http://schemas.openxmlformats.org/officeDocument/2006/relationships/image" Target="media/image61.png"/><Relationship Id="rId80" Type="http://schemas.openxmlformats.org/officeDocument/2006/relationships/image" Target="media/image66.png"/><Relationship Id="rId85" Type="http://schemas.openxmlformats.org/officeDocument/2006/relationships/image" Target="media/image71.jpeg"/><Relationship Id="rId93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9.png"/><Relationship Id="rId67" Type="http://schemas.openxmlformats.org/officeDocument/2006/relationships/image" Target="media/image55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hyperlink" Target="https://bit.ly/votenz-br25-counterobjection" TargetMode="External"/><Relationship Id="rId70" Type="http://schemas.openxmlformats.org/officeDocument/2006/relationships/image" Target="media/image56.png"/><Relationship Id="rId75" Type="http://schemas.openxmlformats.org/officeDocument/2006/relationships/image" Target="media/image62.png"/><Relationship Id="rId83" Type="http://schemas.openxmlformats.org/officeDocument/2006/relationships/image" Target="media/image69.jpeg"/><Relationship Id="rId88" Type="http://schemas.openxmlformats.org/officeDocument/2006/relationships/footer" Target="footer2.xml"/><Relationship Id="rId91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60" Type="http://schemas.openxmlformats.org/officeDocument/2006/relationships/image" Target="media/image52.png"/><Relationship Id="rId65" Type="http://schemas.openxmlformats.org/officeDocument/2006/relationships/image" Target="media/image51.png"/><Relationship Id="rId73" Type="http://schemas.openxmlformats.org/officeDocument/2006/relationships/image" Target="media/image60.jpe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hyperlink" Target="mailto:enquiries@elections.govt.nz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customXml" Target="../customXml/item2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4.png"/><Relationship Id="rId87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68.png"/><Relationship Id="rId19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2733CCB965F4C877E03292C6C17B6" ma:contentTypeVersion="19" ma:contentTypeDescription="Create a new document." ma:contentTypeScope="" ma:versionID="1bce2806316dd786849b542aa0d87a5e">
  <xsd:schema xmlns:xsd="http://www.w3.org/2001/XMLSchema" xmlns:xs="http://www.w3.org/2001/XMLSchema" xmlns:p="http://schemas.microsoft.com/office/2006/metadata/properties" xmlns:ns2="359c2dad-544d-4c0e-a5d4-1eb956db3d44" xmlns:ns3="34d9d24c-55ae-4f87-9112-a9aa8a4de3d8" targetNamespace="http://schemas.microsoft.com/office/2006/metadata/properties" ma:root="true" ma:fieldsID="893c5c5bfb4746b1cf036431b168b110" ns2:_="" ns3:_="">
    <xsd:import namespace="359c2dad-544d-4c0e-a5d4-1eb956db3d44"/>
    <xsd:import namespace="34d9d24c-55ae-4f87-9112-a9aa8a4de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c2dad-544d-4c0e-a5d4-1eb956db3d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6dc4c2e-361e-47de-9c12-0fb4914840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9d24c-55ae-4f87-9112-a9aa8a4de3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464168-3f6e-4524-9bef-bbcbd8566adc}" ma:internalName="TaxCatchAll" ma:showField="CatchAllData" ma:web="34d9d24c-55ae-4f87-9112-a9aa8a4de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d9d24c-55ae-4f87-9112-a9aa8a4de3d8" xsi:nil="true"/>
    <lcf76f155ced4ddcb4097134ff3c332f xmlns="359c2dad-544d-4c0e-a5d4-1eb956db3d4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1C04C6-378E-43BF-914A-3DD10191BCC5}"/>
</file>

<file path=customXml/itemProps2.xml><?xml version="1.0" encoding="utf-8"?>
<ds:datastoreItem xmlns:ds="http://schemas.openxmlformats.org/officeDocument/2006/customXml" ds:itemID="{5878F7C9-325D-4F68-B71C-4CBD550A24AA}"/>
</file>

<file path=customXml/itemProps3.xml><?xml version="1.0" encoding="utf-8"?>
<ds:datastoreItem xmlns:ds="http://schemas.openxmlformats.org/officeDocument/2006/customXml" ds:itemID="{270A7D35-86F1-4F51-9C9F-78479F901374}"/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</Template>
  <TotalTime>1</TotalTime>
  <Pages>18</Pages>
  <Words>920</Words>
  <Characters>5244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Kathryn Parrish</cp:lastModifiedBy>
  <cp:revision>2</cp:revision>
  <dcterms:created xsi:type="dcterms:W3CDTF">2025-05-12T02:38:00Z</dcterms:created>
  <dcterms:modified xsi:type="dcterms:W3CDTF">2025-05-12T02:38:00Z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0x0101003D92733CCB965F4C877E03292C6C17B6</vt:lpwstr>
  </property>
</Properties>
</file>